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5"/>
        <w:gridCol w:w="4344"/>
        <w:gridCol w:w="1845"/>
        <w:gridCol w:w="1979"/>
        <w:gridCol w:w="1985"/>
        <w:gridCol w:w="1770"/>
      </w:tblGrid>
      <w:tr w:rsidR="00450413" w:rsidRPr="00CA7CC1" w14:paraId="3FA68E05" w14:textId="77777777" w:rsidTr="00941011">
        <w:trPr>
          <w:trHeight w:val="397"/>
        </w:trPr>
        <w:sdt>
          <w:sdtPr>
            <w:rPr>
              <w:noProof/>
            </w:rPr>
            <w:id w:val="415748049"/>
            <w:placeholder>
              <w:docPart w:val="18CCCC2FF3E04CAB9808D7E95E7217C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center"/>
              </w:tcPr>
              <w:p w14:paraId="284BB4A0" w14:textId="77777777" w:rsidR="007F2BC2" w:rsidRPr="00CA7CC1" w:rsidRDefault="007F2BC2" w:rsidP="00941011">
                <w:pPr>
                  <w:spacing w:before="0"/>
                  <w:rPr>
                    <w:noProof/>
                  </w:rPr>
                </w:pPr>
                <w:r w:rsidRPr="00CA7CC1">
                  <w:rPr>
                    <w:noProof/>
                    <w:lang w:bidi="fr-FR"/>
                  </w:rPr>
                  <w:t>Soumis par</w:t>
                </w:r>
              </w:p>
            </w:tc>
          </w:sdtContent>
        </w:sdt>
        <w:tc>
          <w:tcPr>
            <w:tcW w:w="155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E275A0" w14:textId="77777777" w:rsidR="007F2BC2" w:rsidRPr="00CA7CC1" w:rsidRDefault="007F2BC2" w:rsidP="00941011">
            <w:pPr>
              <w:spacing w:before="0"/>
              <w:rPr>
                <w:noProof/>
              </w:rPr>
            </w:pPr>
          </w:p>
        </w:tc>
        <w:tc>
          <w:tcPr>
            <w:tcW w:w="661" w:type="pct"/>
            <w:tcBorders>
              <w:bottom w:val="single" w:sz="4" w:space="0" w:color="auto"/>
            </w:tcBorders>
            <w:vAlign w:val="center"/>
          </w:tcPr>
          <w:p w14:paraId="6DC75A22" w14:textId="07292DD3" w:rsidR="007F2BC2" w:rsidRPr="00CA7CC1" w:rsidRDefault="007F2BC2" w:rsidP="00941011">
            <w:pPr>
              <w:spacing w:before="0"/>
              <w:jc w:val="both"/>
              <w:rPr>
                <w:noProof/>
              </w:rPr>
            </w:pPr>
            <w:r>
              <w:rPr>
                <w:noProof/>
              </w:rPr>
              <w:t>Passeport no</w:t>
            </w:r>
          </w:p>
        </w:tc>
        <w:tc>
          <w:tcPr>
            <w:tcW w:w="709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D9B07B" w14:textId="77777777" w:rsidR="007F2BC2" w:rsidRPr="00CA7CC1" w:rsidRDefault="007F2BC2" w:rsidP="00941011">
            <w:pPr>
              <w:spacing w:before="0"/>
              <w:rPr>
                <w:noProof/>
              </w:rPr>
            </w:pPr>
          </w:p>
        </w:tc>
        <w:tc>
          <w:tcPr>
            <w:tcW w:w="711" w:type="pct"/>
            <w:tcBorders>
              <w:bottom w:val="single" w:sz="4" w:space="0" w:color="auto"/>
            </w:tcBorders>
            <w:vAlign w:val="center"/>
          </w:tcPr>
          <w:p w14:paraId="21542857" w14:textId="172E25CA" w:rsidR="007F2BC2" w:rsidRPr="00450413" w:rsidRDefault="00450413" w:rsidP="00941011">
            <w:pPr>
              <w:spacing w:before="0"/>
              <w:rPr>
                <w:noProof/>
              </w:rPr>
            </w:pPr>
            <w:r w:rsidRPr="00450413">
              <w:rPr>
                <w:noProof/>
              </w:rPr>
              <w:t>Date d’expi</w:t>
            </w:r>
            <w:r w:rsidR="008A4D5C">
              <w:rPr>
                <w:noProof/>
              </w:rPr>
              <w:t>r</w:t>
            </w:r>
            <w:r w:rsidRPr="00450413">
              <w:rPr>
                <w:noProof/>
              </w:rPr>
              <w:t>ation</w:t>
            </w:r>
          </w:p>
        </w:tc>
        <w:tc>
          <w:tcPr>
            <w:tcW w:w="634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5D26CD" w14:textId="31BD2287" w:rsidR="007F2BC2" w:rsidRPr="00CA7CC1" w:rsidRDefault="007F2BC2" w:rsidP="00941011">
            <w:pPr>
              <w:spacing w:before="0"/>
              <w:rPr>
                <w:noProof/>
              </w:rPr>
            </w:pPr>
          </w:p>
        </w:tc>
      </w:tr>
      <w:tr w:rsidR="00450413" w:rsidRPr="00CA7CC1" w14:paraId="7BB922BD" w14:textId="77777777" w:rsidTr="00941011">
        <w:trPr>
          <w:trHeight w:val="397"/>
        </w:trPr>
        <w:sdt>
          <w:sdtPr>
            <w:rPr>
              <w:noProof/>
            </w:rPr>
            <w:id w:val="1219009947"/>
            <w:placeholder>
              <w:docPart w:val="FCE3F93B9BFA4EBF983971E9619D342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center"/>
              </w:tcPr>
              <w:p w14:paraId="73A31FEB" w14:textId="77777777" w:rsidR="00450413" w:rsidRPr="00CA7CC1" w:rsidRDefault="00450413" w:rsidP="00941011">
                <w:pPr>
                  <w:spacing w:before="0"/>
                  <w:rPr>
                    <w:noProof/>
                  </w:rPr>
                </w:pPr>
                <w:r w:rsidRPr="00CA7CC1">
                  <w:rPr>
                    <w:noProof/>
                    <w:lang w:bidi="fr-FR"/>
                  </w:rPr>
                  <w:t>Adresse e-mail</w:t>
                </w:r>
              </w:p>
            </w:tc>
          </w:sdtContent>
        </w:sdt>
        <w:tc>
          <w:tcPr>
            <w:tcW w:w="2217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BD3255" w14:textId="77777777" w:rsidR="00450413" w:rsidRPr="00CA7CC1" w:rsidRDefault="00450413" w:rsidP="00941011">
            <w:pPr>
              <w:spacing w:before="0"/>
              <w:rPr>
                <w:noProof/>
              </w:rPr>
            </w:pPr>
          </w:p>
        </w:tc>
        <w:tc>
          <w:tcPr>
            <w:tcW w:w="70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40C1C5" w14:textId="3A08C388" w:rsidR="00450413" w:rsidRPr="00CA7CC1" w:rsidRDefault="00450413" w:rsidP="00941011">
            <w:pPr>
              <w:spacing w:before="0"/>
              <w:rPr>
                <w:noProof/>
              </w:rPr>
            </w:pPr>
            <w:r>
              <w:rPr>
                <w:noProof/>
              </w:rPr>
              <w:t>Tél</w:t>
            </w:r>
            <w:r w:rsidR="00FA4CFF">
              <w:rPr>
                <w:noProof/>
              </w:rPr>
              <w:t>.</w:t>
            </w:r>
            <w:r>
              <w:rPr>
                <w:noProof/>
              </w:rPr>
              <w:t xml:space="preserve"> portable</w:t>
            </w:r>
          </w:p>
        </w:tc>
        <w:tc>
          <w:tcPr>
            <w:tcW w:w="1345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0C6CDC" w14:textId="490E3968" w:rsidR="00450413" w:rsidRPr="00CA7CC1" w:rsidRDefault="00450413" w:rsidP="00941011">
            <w:pPr>
              <w:spacing w:before="0"/>
              <w:rPr>
                <w:noProof/>
              </w:rPr>
            </w:pPr>
          </w:p>
        </w:tc>
      </w:tr>
      <w:tr w:rsidR="007F69CC" w:rsidRPr="00CA7CC1" w14:paraId="6AC150EC" w14:textId="77777777" w:rsidTr="00941011">
        <w:trPr>
          <w:trHeight w:val="397"/>
        </w:trPr>
        <w:tc>
          <w:tcPr>
            <w:tcW w:w="729" w:type="pct"/>
            <w:vAlign w:val="center"/>
          </w:tcPr>
          <w:p w14:paraId="08769F4E" w14:textId="77777777" w:rsidR="007F69CC" w:rsidRPr="00CA7CC1" w:rsidRDefault="007F69CC" w:rsidP="00941011">
            <w:pPr>
              <w:spacing w:before="0"/>
              <w:rPr>
                <w:noProof/>
              </w:rPr>
            </w:pPr>
            <w:r>
              <w:rPr>
                <w:noProof/>
              </w:rPr>
              <w:t>Western Union</w:t>
            </w:r>
          </w:p>
        </w:tc>
        <w:tc>
          <w:tcPr>
            <w:tcW w:w="155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7F214F" w14:textId="77777777" w:rsidR="007F69CC" w:rsidRPr="00CA7CC1" w:rsidRDefault="007F69CC" w:rsidP="00941011">
            <w:pPr>
              <w:spacing w:before="0"/>
              <w:rPr>
                <w:noProof/>
              </w:rPr>
            </w:pPr>
          </w:p>
        </w:tc>
        <w:tc>
          <w:tcPr>
            <w:tcW w:w="66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2D945C" w14:textId="0701D91E" w:rsidR="007F69CC" w:rsidRPr="00CA7CC1" w:rsidRDefault="007F69CC" w:rsidP="00941011">
            <w:pPr>
              <w:spacing w:before="0"/>
              <w:rPr>
                <w:noProof/>
              </w:rPr>
            </w:pPr>
            <w:r>
              <w:rPr>
                <w:noProof/>
              </w:rPr>
              <w:t>Banque</w:t>
            </w:r>
          </w:p>
        </w:tc>
        <w:tc>
          <w:tcPr>
            <w:tcW w:w="2054" w:type="pct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CA2384" w14:textId="015859F1" w:rsidR="007F69CC" w:rsidRPr="00CA7CC1" w:rsidRDefault="007F69CC" w:rsidP="00941011">
            <w:pPr>
              <w:spacing w:before="0"/>
              <w:rPr>
                <w:noProof/>
              </w:rPr>
            </w:pPr>
          </w:p>
        </w:tc>
      </w:tr>
      <w:tr w:rsidR="007F69CC" w:rsidRPr="00CA7CC1" w14:paraId="5256AA46" w14:textId="77777777" w:rsidTr="00941011">
        <w:trPr>
          <w:trHeight w:val="397"/>
        </w:trPr>
        <w:tc>
          <w:tcPr>
            <w:tcW w:w="729" w:type="pct"/>
            <w:vAlign w:val="center"/>
          </w:tcPr>
          <w:p w14:paraId="154A6300" w14:textId="77777777" w:rsidR="007F69CC" w:rsidRPr="00CA7CC1" w:rsidRDefault="007F69CC" w:rsidP="00941011">
            <w:pPr>
              <w:spacing w:before="0"/>
              <w:rPr>
                <w:noProof/>
              </w:rPr>
            </w:pPr>
            <w:r>
              <w:rPr>
                <w:noProof/>
              </w:rPr>
              <w:t>N</w:t>
            </w:r>
            <w:r w:rsidRPr="00F2381F">
              <w:rPr>
                <w:noProof/>
                <w:vertAlign w:val="superscript"/>
              </w:rPr>
              <w:t>o</w:t>
            </w:r>
            <w:r>
              <w:rPr>
                <w:noProof/>
              </w:rPr>
              <w:t xml:space="preserve"> Référence </w:t>
            </w:r>
          </w:p>
        </w:tc>
        <w:tc>
          <w:tcPr>
            <w:tcW w:w="1556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2CB9B8" w14:textId="77777777" w:rsidR="007F69CC" w:rsidRPr="00CA7CC1" w:rsidRDefault="007F69CC" w:rsidP="00941011">
            <w:pPr>
              <w:spacing w:before="0"/>
              <w:rPr>
                <w:noProof/>
              </w:rPr>
            </w:pPr>
          </w:p>
        </w:tc>
        <w:tc>
          <w:tcPr>
            <w:tcW w:w="66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DDB6F7" w14:textId="2A6E131C" w:rsidR="007F69CC" w:rsidRPr="00CA7CC1" w:rsidRDefault="00FA4CFF" w:rsidP="00941011">
            <w:pPr>
              <w:spacing w:before="0"/>
              <w:rPr>
                <w:noProof/>
              </w:rPr>
            </w:pPr>
            <w:r>
              <w:rPr>
                <w:noProof/>
              </w:rPr>
              <w:t>No compte</w:t>
            </w:r>
          </w:p>
        </w:tc>
        <w:tc>
          <w:tcPr>
            <w:tcW w:w="2054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C4B4BD" w14:textId="11EA5E34" w:rsidR="007F69CC" w:rsidRPr="00CA7CC1" w:rsidRDefault="007F69CC" w:rsidP="00941011">
            <w:pPr>
              <w:spacing w:before="0"/>
              <w:rPr>
                <w:noProof/>
              </w:rPr>
            </w:pPr>
          </w:p>
        </w:tc>
      </w:tr>
      <w:tr w:rsidR="007F69CC" w:rsidRPr="00CA7CC1" w14:paraId="1ACDD3DB" w14:textId="77777777" w:rsidTr="00941011">
        <w:trPr>
          <w:trHeight w:val="397"/>
        </w:trPr>
        <w:tc>
          <w:tcPr>
            <w:tcW w:w="729" w:type="pct"/>
            <w:vAlign w:val="center"/>
          </w:tcPr>
          <w:p w14:paraId="61CF23AF" w14:textId="77777777" w:rsidR="007F69CC" w:rsidRPr="00CA7CC1" w:rsidRDefault="007F69CC" w:rsidP="00941011">
            <w:pPr>
              <w:spacing w:before="0"/>
              <w:rPr>
                <w:noProof/>
              </w:rPr>
            </w:pPr>
            <w:r>
              <w:rPr>
                <w:noProof/>
              </w:rPr>
              <w:t>Mot de passe</w:t>
            </w:r>
          </w:p>
        </w:tc>
        <w:tc>
          <w:tcPr>
            <w:tcW w:w="155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46349" w14:textId="77777777" w:rsidR="007F69CC" w:rsidRPr="00CA7CC1" w:rsidRDefault="007F69CC" w:rsidP="00941011">
            <w:pPr>
              <w:spacing w:before="0"/>
              <w:rPr>
                <w:noProof/>
              </w:rPr>
            </w:pPr>
          </w:p>
        </w:tc>
        <w:tc>
          <w:tcPr>
            <w:tcW w:w="66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3B1E4F3" w14:textId="0A25FB1C" w:rsidR="007F69CC" w:rsidRPr="00CA7CC1" w:rsidRDefault="007F69CC" w:rsidP="00941011">
            <w:pPr>
              <w:spacing w:before="0"/>
              <w:rPr>
                <w:noProof/>
              </w:rPr>
            </w:pPr>
            <w:r>
              <w:rPr>
                <w:noProof/>
              </w:rPr>
              <w:t>No confirmation</w:t>
            </w:r>
          </w:p>
        </w:tc>
        <w:tc>
          <w:tcPr>
            <w:tcW w:w="2054" w:type="pct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98CBC3" w14:textId="533D9545" w:rsidR="007F69CC" w:rsidRPr="00CA7CC1" w:rsidRDefault="007F69CC" w:rsidP="00941011">
            <w:pPr>
              <w:spacing w:before="0"/>
              <w:rPr>
                <w:noProof/>
              </w:rPr>
            </w:pPr>
          </w:p>
        </w:tc>
      </w:tr>
    </w:tbl>
    <w:p w14:paraId="65452E21" w14:textId="77777777" w:rsidR="00806FF3" w:rsidRPr="00CA7CC1" w:rsidRDefault="00806FF3" w:rsidP="00562601">
      <w:pPr>
        <w:pStyle w:val="Sansinterligne"/>
        <w:rPr>
          <w:noProof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39"/>
        <w:gridCol w:w="4911"/>
        <w:gridCol w:w="3828"/>
        <w:gridCol w:w="1155"/>
        <w:gridCol w:w="1713"/>
        <w:gridCol w:w="946"/>
        <w:gridCol w:w="360"/>
      </w:tblGrid>
      <w:tr w:rsidR="009253E8" w:rsidRPr="00CA7CC1" w14:paraId="6ADB776C" w14:textId="77777777" w:rsidTr="00941011">
        <w:trPr>
          <w:trHeight w:val="331"/>
        </w:trPr>
        <w:sdt>
          <w:sdtPr>
            <w:id w:val="1101532736"/>
            <w:placeholder>
              <w:docPart w:val="460A1B2B86DE43F5AEDDAE7377CFA546"/>
            </w:placeholder>
            <w:temporary/>
            <w:showingPlcHdr/>
            <w15:appearance w15:val="hidden"/>
          </w:sdtPr>
          <w:sdtEndPr/>
          <w:sdtContent>
            <w:tc>
              <w:tcPr>
                <w:tcW w:w="372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00B0F0"/>
                <w:vAlign w:val="center"/>
              </w:tcPr>
              <w:p w14:paraId="2A07A352" w14:textId="77777777" w:rsidR="009253E8" w:rsidRPr="00CA7CC1" w:rsidRDefault="009253E8" w:rsidP="009253E8">
                <w:pPr>
                  <w:pStyle w:val="En-ttesdutableau"/>
                </w:pPr>
                <w:r w:rsidRPr="00CA7CC1">
                  <w:rPr>
                    <w:lang w:bidi="fr-FR"/>
                  </w:rPr>
                  <w:t>Article</w:t>
                </w:r>
              </w:p>
            </w:tc>
          </w:sdtContent>
        </w:sdt>
        <w:sdt>
          <w:sdtPr>
            <w:id w:val="-734620487"/>
            <w:placeholder>
              <w:docPart w:val="764CBD2538B748BD8A4A5811740E698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6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00B0F0"/>
                <w:vAlign w:val="center"/>
              </w:tcPr>
              <w:p w14:paraId="021159E2" w14:textId="77777777" w:rsidR="009253E8" w:rsidRPr="00CA7CC1" w:rsidRDefault="009253E8" w:rsidP="002A4ED5">
                <w:pPr>
                  <w:pStyle w:val="En-ttesdutableau"/>
                </w:pPr>
                <w:r w:rsidRPr="00CA7CC1">
                  <w:rPr>
                    <w:lang w:bidi="fr-FR"/>
                  </w:rPr>
                  <w:t>Description</w:t>
                </w:r>
              </w:p>
            </w:tc>
          </w:sdtContent>
        </w:sdt>
        <w:tc>
          <w:tcPr>
            <w:tcW w:w="1372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B0F0"/>
            <w:vAlign w:val="center"/>
          </w:tcPr>
          <w:p w14:paraId="6EB1E573" w14:textId="77777777" w:rsidR="009253E8" w:rsidRPr="00CA7CC1" w:rsidRDefault="009253E8" w:rsidP="009253E8">
            <w:pPr>
              <w:pStyle w:val="En-ttesdutableau"/>
            </w:pPr>
            <w:r>
              <w:t>Date</w:t>
            </w:r>
          </w:p>
        </w:tc>
        <w:sdt>
          <w:sdtPr>
            <w:id w:val="405890554"/>
            <w:placeholder>
              <w:docPart w:val="7907C27CB50946B78A3C0C6E843A7E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41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00B0F0"/>
                <w:vAlign w:val="center"/>
              </w:tcPr>
              <w:p w14:paraId="39BC6F61" w14:textId="77777777" w:rsidR="009253E8" w:rsidRPr="00CA7CC1" w:rsidRDefault="009253E8" w:rsidP="002A4ED5">
                <w:pPr>
                  <w:pStyle w:val="En-ttesdutableau"/>
                </w:pPr>
                <w:r w:rsidRPr="00CA7CC1">
                  <w:rPr>
                    <w:lang w:bidi="fr-FR"/>
                  </w:rPr>
                  <w:t>Quantité</w:t>
                </w:r>
              </w:p>
            </w:tc>
          </w:sdtContent>
        </w:sdt>
        <w:sdt>
          <w:sdtPr>
            <w:id w:val="-293606196"/>
            <w:placeholder>
              <w:docPart w:val="A924FDAA08AE48459AAE2AB952F047E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00B0F0"/>
                <w:vAlign w:val="center"/>
              </w:tcPr>
              <w:p w14:paraId="0D09BDB9" w14:textId="77777777" w:rsidR="009253E8" w:rsidRPr="00CA7CC1" w:rsidRDefault="009253E8" w:rsidP="002A4ED5">
                <w:pPr>
                  <w:pStyle w:val="En-ttesdutableau"/>
                </w:pPr>
                <w:r w:rsidRPr="00CA7CC1">
                  <w:rPr>
                    <w:lang w:bidi="fr-FR"/>
                  </w:rPr>
                  <w:t>Prix unitaire</w:t>
                </w:r>
              </w:p>
            </w:tc>
          </w:sdtContent>
        </w:sdt>
        <w:sdt>
          <w:sdtPr>
            <w:id w:val="1236660449"/>
            <w:placeholder>
              <w:docPart w:val="3B7764B6F7964B49BC666E2C0F71235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8" w:type="pct"/>
                <w:gridSpan w:val="2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00B0F0"/>
                <w:vAlign w:val="center"/>
              </w:tcPr>
              <w:p w14:paraId="49C021BF" w14:textId="77777777" w:rsidR="009253E8" w:rsidRPr="00CA7CC1" w:rsidRDefault="009253E8" w:rsidP="002A4ED5">
                <w:pPr>
                  <w:pStyle w:val="En-ttesdutableau"/>
                </w:pPr>
                <w:r w:rsidRPr="00CA7CC1">
                  <w:rPr>
                    <w:lang w:bidi="fr-FR"/>
                  </w:rPr>
                  <w:t>Montant</w:t>
                </w:r>
              </w:p>
            </w:tc>
          </w:sdtContent>
        </w:sdt>
      </w:tr>
      <w:tr w:rsidR="009253E8" w:rsidRPr="009253E8" w14:paraId="7C1C59F8" w14:textId="77777777" w:rsidTr="00A832B3">
        <w:trPr>
          <w:trHeight w:val="331"/>
        </w:trPr>
        <w:tc>
          <w:tcPr>
            <w:tcW w:w="372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B0F0"/>
            <w:vAlign w:val="center"/>
          </w:tcPr>
          <w:p w14:paraId="00815EAD" w14:textId="77777777" w:rsidR="009253E8" w:rsidRPr="00CA7CC1" w:rsidRDefault="009253E8" w:rsidP="009253E8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</w:rPr>
            </w:pPr>
          </w:p>
        </w:tc>
        <w:tc>
          <w:tcPr>
            <w:tcW w:w="176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B0F0"/>
            <w:vAlign w:val="center"/>
          </w:tcPr>
          <w:p w14:paraId="7E19D0CF" w14:textId="77777777" w:rsidR="009253E8" w:rsidRPr="00CA7CC1" w:rsidRDefault="009253E8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</w:rPr>
            </w:pPr>
          </w:p>
        </w:tc>
        <w:tc>
          <w:tcPr>
            <w:tcW w:w="1372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B0F0"/>
            <w:vAlign w:val="center"/>
          </w:tcPr>
          <w:p w14:paraId="3F6C9DB8" w14:textId="77777777" w:rsidR="009253E8" w:rsidRPr="00A317E3" w:rsidRDefault="009253E8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  <w:lang w:val="en-US"/>
              </w:rPr>
            </w:pPr>
          </w:p>
        </w:tc>
        <w:tc>
          <w:tcPr>
            <w:tcW w:w="41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B0F0"/>
            <w:vAlign w:val="center"/>
          </w:tcPr>
          <w:p w14:paraId="44EB7F46" w14:textId="77777777" w:rsidR="009253E8" w:rsidRPr="00A317E3" w:rsidRDefault="009253E8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  <w:lang w:val="en-US"/>
              </w:rPr>
            </w:pPr>
          </w:p>
        </w:tc>
        <w:tc>
          <w:tcPr>
            <w:tcW w:w="61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B0F0"/>
            <w:vAlign w:val="center"/>
          </w:tcPr>
          <w:p w14:paraId="197E7BB2" w14:textId="77777777" w:rsidR="009253E8" w:rsidRPr="00A317E3" w:rsidRDefault="009253E8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  <w:lang w:val="en-US"/>
              </w:rPr>
            </w:pPr>
          </w:p>
        </w:tc>
        <w:tc>
          <w:tcPr>
            <w:tcW w:w="468" w:type="pct"/>
            <w:gridSpan w:val="2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B0F0"/>
            <w:vAlign w:val="center"/>
          </w:tcPr>
          <w:p w14:paraId="245C1848" w14:textId="77777777" w:rsidR="009253E8" w:rsidRPr="00A317E3" w:rsidRDefault="009253E8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  <w:lang w:val="en-US"/>
              </w:rPr>
            </w:pPr>
          </w:p>
        </w:tc>
      </w:tr>
      <w:tr w:rsidR="00C75423" w:rsidRPr="009253E8" w14:paraId="65F7D0AB" w14:textId="77777777" w:rsidTr="000B3825">
        <w:tc>
          <w:tcPr>
            <w:tcW w:w="372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33BEFDAC" w14:textId="24B2AEBA" w:rsidR="00C75423" w:rsidRDefault="00C75423" w:rsidP="00C75423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1</w:t>
            </w:r>
          </w:p>
        </w:tc>
        <w:tc>
          <w:tcPr>
            <w:tcW w:w="1760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4116813B" w14:textId="340F7A54" w:rsidR="00C75423" w:rsidRDefault="00C75423" w:rsidP="00C75423">
            <w:pPr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Carthage – Sidi Bou Sa</w:t>
            </w:r>
            <w:r>
              <w:rPr>
                <w:rFonts w:cstheme="minorHAnsi"/>
                <w:noProof/>
                <w:lang w:val="fr-CA"/>
              </w:rPr>
              <w:t>ï</w:t>
            </w:r>
            <w:r>
              <w:rPr>
                <w:noProof/>
                <w:lang w:val="fr-CA"/>
              </w:rPr>
              <w:t>d (demi journée)</w:t>
            </w:r>
          </w:p>
        </w:tc>
        <w:tc>
          <w:tcPr>
            <w:tcW w:w="1372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176894CB" w14:textId="10272BF1" w:rsidR="00C75423" w:rsidRDefault="00C75423" w:rsidP="00C75423">
            <w:pPr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Mercredi</w:t>
            </w:r>
            <w:r w:rsidRPr="009253E8">
              <w:rPr>
                <w:noProof/>
                <w:lang w:val="fr-CA"/>
              </w:rPr>
              <w:t>, le 2</w:t>
            </w:r>
            <w:r>
              <w:rPr>
                <w:noProof/>
                <w:lang w:val="fr-CA"/>
              </w:rPr>
              <w:t>1</w:t>
            </w:r>
            <w:r w:rsidRPr="009253E8">
              <w:rPr>
                <w:noProof/>
                <w:lang w:val="fr-CA"/>
              </w:rPr>
              <w:t xml:space="preserve"> juin 202</w:t>
            </w:r>
            <w:r>
              <w:rPr>
                <w:noProof/>
                <w:lang w:val="fr-CA"/>
              </w:rPr>
              <w:t>3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2220F9DA" w14:textId="77777777" w:rsidR="00C75423" w:rsidRPr="009253E8" w:rsidRDefault="00C75423" w:rsidP="001E72EA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614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661DEC52" w14:textId="0AC9CA69" w:rsidR="00C75423" w:rsidRDefault="00C75423" w:rsidP="00C75423">
            <w:pPr>
              <w:jc w:val="center"/>
              <w:rPr>
                <w:noProof/>
                <w:szCs w:val="24"/>
                <w:lang w:val="fr-CA"/>
              </w:rPr>
            </w:pPr>
            <w:r>
              <w:rPr>
                <w:noProof/>
                <w:szCs w:val="24"/>
                <w:lang w:val="fr-CA"/>
              </w:rPr>
              <w:t>040</w:t>
            </w:r>
            <w:r w:rsidRPr="00BA6959">
              <w:rPr>
                <w:noProof/>
                <w:szCs w:val="24"/>
                <w:lang w:val="fr-CA"/>
              </w:rPr>
              <w:t xml:space="preserve"> </w:t>
            </w:r>
            <w:r>
              <w:rPr>
                <w:noProof/>
                <w:szCs w:val="24"/>
                <w:lang w:val="fr-CA"/>
              </w:rPr>
              <w:t>$</w:t>
            </w:r>
          </w:p>
        </w:tc>
        <w:tc>
          <w:tcPr>
            <w:tcW w:w="339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</w:tcPr>
          <w:p w14:paraId="24FFF49C" w14:textId="1BD9978B" w:rsidR="00C75423" w:rsidRPr="00BA6959" w:rsidRDefault="00C75423" w:rsidP="001E72EA">
            <w:pPr>
              <w:jc w:val="right"/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02124"/>
                <w:szCs w:val="24"/>
                <w:shd w:val="clear" w:color="auto" w:fill="FFFFFF"/>
              </w:rPr>
              <w:t xml:space="preserve">            </w:t>
            </w:r>
          </w:p>
        </w:tc>
        <w:tc>
          <w:tcPr>
            <w:tcW w:w="129" w:type="pct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</w:tcPr>
          <w:p w14:paraId="0A57D0F4" w14:textId="0597600E" w:rsidR="00C75423" w:rsidRDefault="00C75423" w:rsidP="00C75423">
            <w:pPr>
              <w:jc w:val="center"/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  <w:t>$</w:t>
            </w:r>
          </w:p>
        </w:tc>
      </w:tr>
      <w:tr w:rsidR="001B0257" w:rsidRPr="009253E8" w14:paraId="72791384" w14:textId="77777777" w:rsidTr="000B3825">
        <w:tc>
          <w:tcPr>
            <w:tcW w:w="37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6789DC" w14:textId="096F6044" w:rsidR="001B0257" w:rsidRDefault="001E72EA" w:rsidP="001E72EA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</w:t>
            </w:r>
          </w:p>
        </w:tc>
        <w:tc>
          <w:tcPr>
            <w:tcW w:w="176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207CE8" w14:textId="196CAF18" w:rsidR="001B0257" w:rsidRDefault="001B0257" w:rsidP="001B0257">
            <w:pPr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Kairouan – El Djem (une journée)</w:t>
            </w:r>
          </w:p>
        </w:tc>
        <w:tc>
          <w:tcPr>
            <w:tcW w:w="137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64D521" w14:textId="209E6A5C" w:rsidR="001B0257" w:rsidRDefault="001B0257" w:rsidP="001B0257">
            <w:pPr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Samedi, le 24 juin 2023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512EC6" w14:textId="77777777" w:rsidR="001B0257" w:rsidRPr="009253E8" w:rsidRDefault="001B0257" w:rsidP="001E72EA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61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7C4F54" w14:textId="157F561B" w:rsidR="001B0257" w:rsidRDefault="001B0257" w:rsidP="001B0257">
            <w:pPr>
              <w:jc w:val="center"/>
              <w:rPr>
                <w:noProof/>
                <w:szCs w:val="24"/>
                <w:lang w:val="fr-CA"/>
              </w:rPr>
            </w:pPr>
            <w:r>
              <w:rPr>
                <w:noProof/>
                <w:szCs w:val="24"/>
                <w:lang w:val="fr-CA"/>
              </w:rPr>
              <w:t>060</w:t>
            </w:r>
            <w:r w:rsidRPr="00BA6959">
              <w:rPr>
                <w:noProof/>
                <w:szCs w:val="24"/>
                <w:lang w:val="fr-CA"/>
              </w:rPr>
              <w:t xml:space="preserve"> </w:t>
            </w:r>
            <w:r>
              <w:rPr>
                <w:noProof/>
                <w:szCs w:val="24"/>
                <w:lang w:val="fr-CA"/>
              </w:rPr>
              <w:t>$</w:t>
            </w:r>
          </w:p>
        </w:tc>
        <w:tc>
          <w:tcPr>
            <w:tcW w:w="33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</w:tcBorders>
          </w:tcPr>
          <w:p w14:paraId="72FC047B" w14:textId="7AEB6095" w:rsidR="001B0257" w:rsidRDefault="001B0257" w:rsidP="001E72EA">
            <w:pPr>
              <w:jc w:val="right"/>
              <w:rPr>
                <w:rFonts w:ascii="Arial" w:hAnsi="Arial" w:cs="Arial"/>
                <w:b/>
                <w:bCs/>
                <w:color w:val="202124"/>
                <w:szCs w:val="24"/>
                <w:shd w:val="clear" w:color="auto" w:fill="FFFFFF"/>
              </w:rPr>
            </w:pPr>
            <w:r w:rsidRPr="00BA6959"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  <w:t xml:space="preserve">    </w:t>
            </w:r>
            <w:r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  <w:t xml:space="preserve">       </w:t>
            </w:r>
          </w:p>
        </w:tc>
        <w:tc>
          <w:tcPr>
            <w:tcW w:w="129" w:type="pct"/>
            <w:tcBorders>
              <w:top w:val="single" w:sz="12" w:space="0" w:color="auto"/>
              <w:bottom w:val="single" w:sz="4" w:space="0" w:color="auto"/>
              <w:right w:val="single" w:sz="2" w:space="0" w:color="auto"/>
            </w:tcBorders>
          </w:tcPr>
          <w:p w14:paraId="4944E103" w14:textId="1F1DE6BB" w:rsidR="001B0257" w:rsidRDefault="001B0257" w:rsidP="001B0257">
            <w:pPr>
              <w:jc w:val="center"/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  <w:t>$</w:t>
            </w:r>
          </w:p>
        </w:tc>
      </w:tr>
      <w:tr w:rsidR="001B0257" w:rsidRPr="009253E8" w14:paraId="76E53988" w14:textId="77777777" w:rsidTr="000B3825">
        <w:tc>
          <w:tcPr>
            <w:tcW w:w="3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EEB095" w14:textId="19F9711C" w:rsidR="001B0257" w:rsidRDefault="001E72EA" w:rsidP="001E72EA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fr-CA"/>
              </w:rPr>
              <w:t>3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F900E5" w14:textId="214BE5CF" w:rsidR="001B0257" w:rsidRDefault="001B0257" w:rsidP="001B0257">
            <w:pPr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Le Kef (une journée)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A436F2" w14:textId="0A21D924" w:rsidR="001B0257" w:rsidRDefault="001B0257" w:rsidP="001B0257">
            <w:pPr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Dimanche, le 25 juin 2023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DCAF03" w14:textId="77777777" w:rsidR="001B0257" w:rsidRPr="009253E8" w:rsidRDefault="001B0257" w:rsidP="001E72EA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3302C6" w14:textId="7E1D7854" w:rsidR="001B0257" w:rsidRDefault="001B0257" w:rsidP="001B0257">
            <w:pPr>
              <w:jc w:val="center"/>
              <w:rPr>
                <w:noProof/>
                <w:szCs w:val="24"/>
                <w:lang w:val="fr-CA"/>
              </w:rPr>
            </w:pPr>
            <w:r>
              <w:rPr>
                <w:noProof/>
                <w:lang w:val="fr-CA"/>
              </w:rPr>
              <w:t>060 $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14:paraId="19FE2300" w14:textId="4B9E207B" w:rsidR="001B0257" w:rsidRDefault="001B0257" w:rsidP="001E72EA">
            <w:pPr>
              <w:jc w:val="right"/>
              <w:rPr>
                <w:rFonts w:ascii="Arial" w:hAnsi="Arial" w:cs="Arial"/>
                <w:b/>
                <w:bCs/>
                <w:color w:val="202124"/>
                <w:szCs w:val="24"/>
                <w:shd w:val="clear" w:color="auto" w:fill="FFFFFF"/>
              </w:rPr>
            </w:pPr>
          </w:p>
        </w:tc>
        <w:tc>
          <w:tcPr>
            <w:tcW w:w="129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45916BE6" w14:textId="188D5BFD" w:rsidR="001B0257" w:rsidRDefault="001B0257" w:rsidP="001B0257">
            <w:pPr>
              <w:jc w:val="center"/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</w:pPr>
            <w:r w:rsidRPr="001B0257">
              <w:rPr>
                <w:rFonts w:ascii="Arial" w:hAnsi="Arial" w:cs="Arial"/>
                <w:noProof/>
                <w:lang w:val="fr-CA"/>
              </w:rPr>
              <w:t>$</w:t>
            </w:r>
          </w:p>
        </w:tc>
      </w:tr>
      <w:tr w:rsidR="001B0257" w:rsidRPr="009253E8" w14:paraId="64465CD0" w14:textId="77777777" w:rsidTr="00D047A3">
        <w:tc>
          <w:tcPr>
            <w:tcW w:w="3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019A0C" w14:textId="6ABFE515" w:rsidR="001B0257" w:rsidRPr="009253E8" w:rsidRDefault="001B0257" w:rsidP="009253E8">
            <w:pPr>
              <w:jc w:val="center"/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4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7FABE7" w14:textId="0120A540" w:rsidR="001B0257" w:rsidRPr="009253E8" w:rsidRDefault="001B0257" w:rsidP="00724348">
            <w:pPr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Tabarka – A</w:t>
            </w:r>
            <w:r>
              <w:rPr>
                <w:rFonts w:cstheme="minorHAnsi"/>
                <w:noProof/>
                <w:lang w:val="fr-CA"/>
              </w:rPr>
              <w:t>ï</w:t>
            </w:r>
            <w:r>
              <w:rPr>
                <w:noProof/>
                <w:lang w:val="fr-CA"/>
              </w:rPr>
              <w:t>n Draham (deux jours, une nuit)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F2AC2F" w14:textId="60D7767E" w:rsidR="001B0257" w:rsidRPr="009253E8" w:rsidRDefault="001B0257" w:rsidP="001E72EA">
            <w:pPr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Samedi-dimanche</w:t>
            </w:r>
            <w:r w:rsidR="008A4D5C">
              <w:rPr>
                <w:noProof/>
                <w:lang w:val="fr-CA"/>
              </w:rPr>
              <w:t>,</w:t>
            </w:r>
            <w:r>
              <w:rPr>
                <w:noProof/>
                <w:lang w:val="fr-CA"/>
              </w:rPr>
              <w:t xml:space="preserve"> </w:t>
            </w:r>
            <w:r w:rsidR="001E72EA">
              <w:rPr>
                <w:noProof/>
                <w:lang w:val="fr-CA"/>
              </w:rPr>
              <w:t>24</w:t>
            </w:r>
            <w:r>
              <w:rPr>
                <w:noProof/>
                <w:lang w:val="fr-CA"/>
              </w:rPr>
              <w:t>-2</w:t>
            </w:r>
            <w:r w:rsidR="001E72EA">
              <w:rPr>
                <w:noProof/>
                <w:lang w:val="fr-CA"/>
              </w:rPr>
              <w:t>5</w:t>
            </w:r>
            <w:r>
              <w:rPr>
                <w:noProof/>
                <w:lang w:val="fr-CA"/>
              </w:rPr>
              <w:t xml:space="preserve"> jui</w:t>
            </w:r>
            <w:r w:rsidR="001E72EA">
              <w:rPr>
                <w:noProof/>
                <w:lang w:val="fr-CA"/>
              </w:rPr>
              <w:t>n</w:t>
            </w:r>
            <w:r>
              <w:rPr>
                <w:noProof/>
                <w:lang w:val="fr-CA"/>
              </w:rPr>
              <w:t xml:space="preserve"> 2023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C47D3C" w14:textId="77777777" w:rsidR="001B0257" w:rsidRPr="009253E8" w:rsidRDefault="001B0257" w:rsidP="001E72EA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0551CC" w14:textId="266CB7B8" w:rsidR="001B0257" w:rsidRPr="009253E8" w:rsidRDefault="001B0257" w:rsidP="00C75423">
            <w:pPr>
              <w:jc w:val="center"/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1</w:t>
            </w:r>
            <w:r w:rsidR="00C75423">
              <w:rPr>
                <w:noProof/>
                <w:lang w:val="fr-CA"/>
              </w:rPr>
              <w:t>0</w:t>
            </w:r>
            <w:r>
              <w:rPr>
                <w:noProof/>
                <w:lang w:val="fr-CA"/>
              </w:rPr>
              <w:t>0 $*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14:paraId="4663B230" w14:textId="77777777" w:rsidR="001B0257" w:rsidRPr="00BA6959" w:rsidRDefault="001B0257" w:rsidP="001E72EA">
            <w:pPr>
              <w:jc w:val="right"/>
              <w:rPr>
                <w:noProof/>
                <w:lang w:val="fr-CA"/>
              </w:rPr>
            </w:pPr>
          </w:p>
        </w:tc>
        <w:tc>
          <w:tcPr>
            <w:tcW w:w="129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331FC146" w14:textId="6C7CD448" w:rsidR="001B0257" w:rsidRPr="001B0257" w:rsidRDefault="001B0257" w:rsidP="001B0257">
            <w:pPr>
              <w:jc w:val="center"/>
              <w:rPr>
                <w:rFonts w:ascii="Arial" w:hAnsi="Arial" w:cs="Arial"/>
                <w:noProof/>
                <w:lang w:val="fr-CA"/>
              </w:rPr>
            </w:pPr>
            <w:r w:rsidRPr="001B0257">
              <w:rPr>
                <w:rFonts w:ascii="Arial" w:hAnsi="Arial" w:cs="Arial"/>
                <w:noProof/>
                <w:lang w:val="fr-CA"/>
              </w:rPr>
              <w:t>$</w:t>
            </w:r>
          </w:p>
        </w:tc>
      </w:tr>
      <w:tr w:rsidR="00913788" w:rsidRPr="009253E8" w14:paraId="3AEE9523" w14:textId="77777777" w:rsidTr="00941011">
        <w:tc>
          <w:tcPr>
            <w:tcW w:w="3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639537" w14:textId="43BE167F" w:rsidR="00913788" w:rsidRPr="009253E8" w:rsidRDefault="00913788" w:rsidP="009253E8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313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F4597B" w14:textId="5971456E" w:rsidR="00913788" w:rsidRPr="009253E8" w:rsidRDefault="00913788" w:rsidP="00C75423">
            <w:pPr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 xml:space="preserve">Chambre single + </w:t>
            </w:r>
            <w:r w:rsidR="00C75423">
              <w:rPr>
                <w:noProof/>
                <w:lang w:val="fr-CA"/>
              </w:rPr>
              <w:t>15</w:t>
            </w:r>
            <w:r>
              <w:rPr>
                <w:noProof/>
                <w:lang w:val="fr-CA"/>
              </w:rPr>
              <w:t xml:space="preserve"> $*. Chambre double x 2*. Chambre triple x 3*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19AB88" w14:textId="77777777" w:rsidR="00913788" w:rsidRPr="009253E8" w:rsidRDefault="00913788" w:rsidP="001E72EA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D6772A" w14:textId="77777777" w:rsidR="00913788" w:rsidRPr="009253E8" w:rsidRDefault="00913788" w:rsidP="002A4ED5">
            <w:pPr>
              <w:rPr>
                <w:noProof/>
                <w:lang w:val="fr-CA"/>
              </w:rPr>
            </w:pP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A682A4" w14:textId="77777777" w:rsidR="00913788" w:rsidRPr="00BA6959" w:rsidRDefault="00913788" w:rsidP="001E72EA">
            <w:pPr>
              <w:jc w:val="right"/>
              <w:rPr>
                <w:noProof/>
                <w:lang w:val="fr-CA"/>
              </w:rPr>
            </w:pPr>
          </w:p>
        </w:tc>
      </w:tr>
      <w:tr w:rsidR="001B0257" w:rsidRPr="009253E8" w14:paraId="295DF451" w14:textId="77777777" w:rsidTr="00D047A3">
        <w:tc>
          <w:tcPr>
            <w:tcW w:w="3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DC2519" w14:textId="50CA5610" w:rsidR="001B0257" w:rsidRPr="009253E8" w:rsidRDefault="001B0257" w:rsidP="00536EEA">
            <w:pPr>
              <w:jc w:val="center"/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5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881191" w14:textId="7D54866A" w:rsidR="001B0257" w:rsidRPr="009253E8" w:rsidRDefault="001B0257" w:rsidP="00536EEA">
            <w:pPr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Le Sud tunisien (quatre jour, trois nuits)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16A74A" w14:textId="5C29185D" w:rsidR="001B0257" w:rsidRPr="009253E8" w:rsidRDefault="001E72EA" w:rsidP="001E72EA">
            <w:pPr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Mardi</w:t>
            </w:r>
            <w:r w:rsidR="001B0257">
              <w:rPr>
                <w:noProof/>
                <w:lang w:val="fr-CA"/>
              </w:rPr>
              <w:t>-</w:t>
            </w:r>
            <w:r>
              <w:rPr>
                <w:noProof/>
                <w:lang w:val="fr-CA"/>
              </w:rPr>
              <w:t>vendredi</w:t>
            </w:r>
            <w:r w:rsidR="008A4D5C">
              <w:rPr>
                <w:noProof/>
                <w:lang w:val="fr-CA"/>
              </w:rPr>
              <w:t>,</w:t>
            </w:r>
            <w:r w:rsidR="001B0257">
              <w:rPr>
                <w:noProof/>
                <w:lang w:val="fr-CA"/>
              </w:rPr>
              <w:t xml:space="preserve"> </w:t>
            </w:r>
            <w:r>
              <w:rPr>
                <w:noProof/>
                <w:lang w:val="fr-CA"/>
              </w:rPr>
              <w:t>27</w:t>
            </w:r>
            <w:r w:rsidR="001B0257">
              <w:rPr>
                <w:noProof/>
                <w:lang w:val="fr-CA"/>
              </w:rPr>
              <w:t>-</w:t>
            </w:r>
            <w:r>
              <w:rPr>
                <w:noProof/>
                <w:lang w:val="fr-CA"/>
              </w:rPr>
              <w:t xml:space="preserve">30 </w:t>
            </w:r>
            <w:r w:rsidR="001B0257">
              <w:rPr>
                <w:noProof/>
                <w:lang w:val="fr-CA"/>
              </w:rPr>
              <w:t>jui</w:t>
            </w:r>
            <w:r>
              <w:rPr>
                <w:noProof/>
                <w:lang w:val="fr-CA"/>
              </w:rPr>
              <w:t>n</w:t>
            </w:r>
            <w:r w:rsidR="001B0257">
              <w:rPr>
                <w:noProof/>
                <w:lang w:val="fr-CA"/>
              </w:rPr>
              <w:t xml:space="preserve"> 2023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1CA3E4" w14:textId="77777777" w:rsidR="001B0257" w:rsidRPr="009253E8" w:rsidRDefault="001B0257" w:rsidP="001E72EA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C82BC9" w14:textId="24FE1063" w:rsidR="001B0257" w:rsidRPr="009253E8" w:rsidRDefault="001B0257" w:rsidP="00C75423">
            <w:pPr>
              <w:jc w:val="center"/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2</w:t>
            </w:r>
            <w:r w:rsidR="00C75423">
              <w:rPr>
                <w:noProof/>
                <w:lang w:val="fr-CA"/>
              </w:rPr>
              <w:t>3</w:t>
            </w:r>
            <w:r>
              <w:rPr>
                <w:noProof/>
                <w:lang w:val="fr-CA"/>
              </w:rPr>
              <w:t>0 $*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14:paraId="1A61E722" w14:textId="77777777" w:rsidR="001B0257" w:rsidRPr="00BA6959" w:rsidRDefault="001B0257" w:rsidP="001E72EA">
            <w:pPr>
              <w:jc w:val="right"/>
              <w:rPr>
                <w:noProof/>
                <w:lang w:val="fr-CA"/>
              </w:rPr>
            </w:pPr>
          </w:p>
        </w:tc>
        <w:tc>
          <w:tcPr>
            <w:tcW w:w="129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47447C36" w14:textId="3E1853DC" w:rsidR="001B0257" w:rsidRPr="001B0257" w:rsidRDefault="001B0257" w:rsidP="001B0257">
            <w:pPr>
              <w:jc w:val="center"/>
              <w:rPr>
                <w:rFonts w:ascii="Arial" w:hAnsi="Arial" w:cs="Arial"/>
                <w:noProof/>
                <w:lang w:val="fr-CA"/>
              </w:rPr>
            </w:pPr>
            <w:r w:rsidRPr="001B0257">
              <w:rPr>
                <w:rFonts w:ascii="Arial" w:hAnsi="Arial" w:cs="Arial"/>
                <w:noProof/>
                <w:lang w:val="fr-CA"/>
              </w:rPr>
              <w:t>$</w:t>
            </w:r>
          </w:p>
        </w:tc>
      </w:tr>
      <w:tr w:rsidR="00913788" w:rsidRPr="009253E8" w14:paraId="71E4AA62" w14:textId="77777777" w:rsidTr="00941011">
        <w:tc>
          <w:tcPr>
            <w:tcW w:w="3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7292F5" w14:textId="77777777" w:rsidR="00913788" w:rsidRPr="009253E8" w:rsidRDefault="00913788" w:rsidP="009253E8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313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175E25" w14:textId="1ADE31C6" w:rsidR="00913788" w:rsidRPr="009253E8" w:rsidRDefault="00913788" w:rsidP="00C75423">
            <w:pPr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t>Chambre single +</w:t>
            </w:r>
            <w:r w:rsidR="00304DBC">
              <w:rPr>
                <w:noProof/>
                <w:lang w:val="fr-CA"/>
              </w:rPr>
              <w:t xml:space="preserve"> </w:t>
            </w:r>
            <w:r w:rsidR="00C75423">
              <w:rPr>
                <w:noProof/>
                <w:lang w:val="fr-CA"/>
              </w:rPr>
              <w:t>4</w:t>
            </w:r>
            <w:r>
              <w:rPr>
                <w:noProof/>
                <w:lang w:val="fr-CA"/>
              </w:rPr>
              <w:t>5 $* . Chambre double x 2*. Chambre triple x 3*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83AB33" w14:textId="77777777" w:rsidR="00913788" w:rsidRPr="009253E8" w:rsidRDefault="00913788" w:rsidP="001E72EA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4BA3BD" w14:textId="77777777" w:rsidR="00913788" w:rsidRPr="009253E8" w:rsidRDefault="00913788" w:rsidP="002A4ED5">
            <w:pPr>
              <w:rPr>
                <w:noProof/>
                <w:lang w:val="fr-CA"/>
              </w:rPr>
            </w:pP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D545D4" w14:textId="77777777" w:rsidR="00913788" w:rsidRPr="00BA6959" w:rsidRDefault="00913788" w:rsidP="002A4ED5">
            <w:pPr>
              <w:rPr>
                <w:noProof/>
                <w:lang w:val="fr-CA"/>
              </w:rPr>
            </w:pPr>
          </w:p>
        </w:tc>
      </w:tr>
      <w:tr w:rsidR="001E72EA" w:rsidRPr="009253E8" w14:paraId="49797A99" w14:textId="77777777" w:rsidTr="00941011">
        <w:tc>
          <w:tcPr>
            <w:tcW w:w="3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17572E" w14:textId="77777777" w:rsidR="001E72EA" w:rsidRPr="009253E8" w:rsidRDefault="001E72EA" w:rsidP="009253E8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313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7847DF" w14:textId="77777777" w:rsidR="001E72EA" w:rsidRDefault="001E72EA" w:rsidP="00C75423">
            <w:pPr>
              <w:rPr>
                <w:noProof/>
                <w:lang w:val="fr-CA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69E669" w14:textId="77777777" w:rsidR="001E72EA" w:rsidRPr="009253E8" w:rsidRDefault="001E72EA" w:rsidP="001E72EA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B95763" w14:textId="77777777" w:rsidR="001E72EA" w:rsidRPr="009253E8" w:rsidRDefault="001E72EA" w:rsidP="002A4ED5">
            <w:pPr>
              <w:rPr>
                <w:noProof/>
                <w:lang w:val="fr-CA"/>
              </w:rPr>
            </w:pP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5A3394" w14:textId="77777777" w:rsidR="001E72EA" w:rsidRPr="00BA6959" w:rsidRDefault="001E72EA" w:rsidP="002A4ED5">
            <w:pPr>
              <w:rPr>
                <w:noProof/>
                <w:lang w:val="fr-CA"/>
              </w:rPr>
            </w:pPr>
          </w:p>
        </w:tc>
      </w:tr>
      <w:tr w:rsidR="001E72EA" w:rsidRPr="009253E8" w14:paraId="26A95FC8" w14:textId="77777777" w:rsidTr="00941011">
        <w:tc>
          <w:tcPr>
            <w:tcW w:w="3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727C24" w14:textId="77777777" w:rsidR="001E72EA" w:rsidRPr="009253E8" w:rsidRDefault="001E72EA" w:rsidP="009253E8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313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115ACD" w14:textId="77777777" w:rsidR="001E72EA" w:rsidRDefault="001E72EA" w:rsidP="00C75423">
            <w:pPr>
              <w:rPr>
                <w:noProof/>
                <w:lang w:val="fr-CA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D54FA1" w14:textId="77777777" w:rsidR="001E72EA" w:rsidRPr="009253E8" w:rsidRDefault="001E72EA" w:rsidP="001E72EA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5C8F35" w14:textId="77777777" w:rsidR="001E72EA" w:rsidRPr="009253E8" w:rsidRDefault="001E72EA" w:rsidP="002A4ED5">
            <w:pPr>
              <w:rPr>
                <w:noProof/>
                <w:lang w:val="fr-CA"/>
              </w:rPr>
            </w:pP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EEB52C" w14:textId="77777777" w:rsidR="001E72EA" w:rsidRPr="00BA6959" w:rsidRDefault="001E72EA" w:rsidP="002A4ED5">
            <w:pPr>
              <w:rPr>
                <w:noProof/>
                <w:lang w:val="fr-CA"/>
              </w:rPr>
            </w:pPr>
          </w:p>
        </w:tc>
      </w:tr>
      <w:tr w:rsidR="001E72EA" w:rsidRPr="009253E8" w14:paraId="384C0E6F" w14:textId="77777777" w:rsidTr="00941011">
        <w:tc>
          <w:tcPr>
            <w:tcW w:w="3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CC4CCE" w14:textId="77777777" w:rsidR="001E72EA" w:rsidRPr="009253E8" w:rsidRDefault="001E72EA" w:rsidP="009253E8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313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AB49D0" w14:textId="77777777" w:rsidR="001E72EA" w:rsidRDefault="001E72EA" w:rsidP="00C75423">
            <w:pPr>
              <w:rPr>
                <w:noProof/>
                <w:lang w:val="fr-CA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3B7546" w14:textId="77777777" w:rsidR="001E72EA" w:rsidRPr="009253E8" w:rsidRDefault="001E72EA" w:rsidP="001E72EA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0EC78F" w14:textId="77777777" w:rsidR="001E72EA" w:rsidRPr="009253E8" w:rsidRDefault="001E72EA" w:rsidP="002A4ED5">
            <w:pPr>
              <w:rPr>
                <w:noProof/>
                <w:lang w:val="fr-CA"/>
              </w:rPr>
            </w:pP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0A9D94" w14:textId="77777777" w:rsidR="001E72EA" w:rsidRPr="00BA6959" w:rsidRDefault="001E72EA" w:rsidP="002A4ED5">
            <w:pPr>
              <w:rPr>
                <w:noProof/>
                <w:lang w:val="fr-CA"/>
              </w:rPr>
            </w:pPr>
          </w:p>
        </w:tc>
      </w:tr>
      <w:tr w:rsidR="00941011" w:rsidRPr="00CA7CC1" w14:paraId="25A497D7" w14:textId="77777777" w:rsidTr="00D047A3">
        <w:tc>
          <w:tcPr>
            <w:tcW w:w="3918" w:type="pct"/>
            <w:gridSpan w:val="4"/>
            <w:tcBorders>
              <w:top w:val="single" w:sz="4" w:space="0" w:color="auto"/>
            </w:tcBorders>
          </w:tcPr>
          <w:p w14:paraId="56FA2F1A" w14:textId="4DD6E142" w:rsidR="00941011" w:rsidRPr="009253E8" w:rsidRDefault="00941011" w:rsidP="00A832B3">
            <w:pPr>
              <w:rPr>
                <w:noProof/>
                <w:lang w:val="fr-CA"/>
              </w:rPr>
            </w:pPr>
            <w:r w:rsidRPr="006B4AEB">
              <w:rPr>
                <w:noProof/>
                <w:lang w:val="fr-CA"/>
              </w:rPr>
              <w:t>Envoyez ce bon de c</w:t>
            </w:r>
            <w:r>
              <w:rPr>
                <w:noProof/>
                <w:lang w:val="fr-CA"/>
              </w:rPr>
              <w:t>ommande à</w:t>
            </w:r>
            <w:r w:rsidR="00A832B3">
              <w:rPr>
                <w:noProof/>
                <w:lang w:val="fr-CA"/>
              </w:rPr>
              <w:t> :</w:t>
            </w:r>
            <w:r>
              <w:rPr>
                <w:noProof/>
                <w:lang w:val="fr-CA"/>
              </w:rPr>
              <w:t xml:space="preserve"> B</w:t>
            </w:r>
            <w:r w:rsidR="00A832B3">
              <w:rPr>
                <w:noProof/>
                <w:lang w:val="fr-CA"/>
              </w:rPr>
              <w:t>ELMO</w:t>
            </w:r>
            <w:r>
              <w:rPr>
                <w:noProof/>
                <w:lang w:val="fr-CA"/>
              </w:rPr>
              <w:t xml:space="preserve"> T</w:t>
            </w:r>
            <w:r w:rsidR="00A832B3">
              <w:rPr>
                <w:noProof/>
                <w:lang w:val="fr-CA"/>
              </w:rPr>
              <w:t>RAVEL</w:t>
            </w:r>
            <w:r>
              <w:rPr>
                <w:noProof/>
                <w:lang w:val="fr-CA"/>
              </w:rPr>
              <w:t> </w:t>
            </w:r>
            <w:r w:rsidR="00A832B3">
              <w:rPr>
                <w:noProof/>
                <w:lang w:val="fr-CA"/>
              </w:rPr>
              <w:t xml:space="preserve">&amp; EVENTS </w:t>
            </w:r>
            <w:r>
              <w:rPr>
                <w:noProof/>
                <w:lang w:val="fr-CA"/>
              </w:rPr>
              <w:t xml:space="preserve">: </w:t>
            </w:r>
            <w:r w:rsidRPr="007F69CC">
              <w:rPr>
                <w:b/>
                <w:bCs/>
                <w:noProof/>
                <w:lang w:val="fr-CA"/>
              </w:rPr>
              <w:t>belmotravel@gmail.com</w:t>
            </w:r>
          </w:p>
        </w:tc>
        <w:sdt>
          <w:sdtPr>
            <w:rPr>
              <w:noProof/>
            </w:rPr>
            <w:id w:val="2064670704"/>
            <w:placeholder>
              <w:docPart w:val="E7C4BDDE7FD54053802DDCA1F2279286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614" w:type="pct"/>
                <w:tcBorders>
                  <w:top w:val="single" w:sz="4" w:space="0" w:color="auto"/>
                </w:tcBorders>
                <w:vAlign w:val="bottom"/>
              </w:tcPr>
              <w:p w14:paraId="56EDDB6D" w14:textId="77777777" w:rsidR="00941011" w:rsidRPr="00CA7CC1" w:rsidRDefault="00941011" w:rsidP="002A648D">
                <w:pPr>
                  <w:pStyle w:val="Total"/>
                  <w:rPr>
                    <w:noProof/>
                  </w:rPr>
                </w:pPr>
                <w:r w:rsidRPr="00CA7CC1">
                  <w:rPr>
                    <w:noProof/>
                    <w:lang w:bidi="fr-FR"/>
                  </w:rPr>
                  <w:t>Total</w:t>
                </w:r>
              </w:p>
            </w:tc>
          </w:sdtContent>
        </w:sdt>
        <w:tc>
          <w:tcPr>
            <w:tcW w:w="339" w:type="pct"/>
            <w:tcBorders>
              <w:top w:val="single" w:sz="4" w:space="0" w:color="auto"/>
              <w:bottom w:val="single" w:sz="4" w:space="0" w:color="auto"/>
            </w:tcBorders>
          </w:tcPr>
          <w:p w14:paraId="7E07BC69" w14:textId="287DF91D" w:rsidR="00941011" w:rsidRPr="00BA6959" w:rsidRDefault="00941011" w:rsidP="00993C7C">
            <w:pPr>
              <w:jc w:val="right"/>
              <w:rPr>
                <w:noProof/>
              </w:rPr>
            </w:pPr>
            <w:r w:rsidRPr="00BA6959"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  <w:t xml:space="preserve">     </w:t>
            </w:r>
            <w:r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  <w:t xml:space="preserve">        </w:t>
            </w:r>
          </w:p>
        </w:tc>
        <w:tc>
          <w:tcPr>
            <w:tcW w:w="129" w:type="pct"/>
            <w:tcBorders>
              <w:top w:val="single" w:sz="4" w:space="0" w:color="auto"/>
              <w:bottom w:val="single" w:sz="4" w:space="0" w:color="auto"/>
            </w:tcBorders>
          </w:tcPr>
          <w:p w14:paraId="09D403DB" w14:textId="6DD19DA4" w:rsidR="00941011" w:rsidRPr="00BA6959" w:rsidRDefault="00941011" w:rsidP="00BA6959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  <w:t>$</w:t>
            </w:r>
          </w:p>
        </w:tc>
      </w:tr>
      <w:tr w:rsidR="00A832B3" w:rsidRPr="00CA7CC1" w14:paraId="00AFD551" w14:textId="77777777" w:rsidTr="00D047A3">
        <w:trPr>
          <w:trHeight w:val="297"/>
        </w:trPr>
        <w:tc>
          <w:tcPr>
            <w:tcW w:w="5000" w:type="pct"/>
            <w:gridSpan w:val="7"/>
          </w:tcPr>
          <w:p w14:paraId="290D5CDA" w14:textId="32F1C743" w:rsidR="00A832B3" w:rsidRDefault="00A832B3" w:rsidP="00A832B3">
            <w:pPr>
              <w:spacing w:before="0"/>
              <w:rPr>
                <w:rFonts w:ascii="Arial" w:hAnsi="Arial" w:cs="Arial"/>
                <w:color w:val="202124"/>
                <w:szCs w:val="24"/>
                <w:shd w:val="clear" w:color="auto" w:fill="FFFFFF"/>
              </w:rPr>
            </w:pPr>
          </w:p>
        </w:tc>
      </w:tr>
    </w:tbl>
    <w:p w14:paraId="3661DE2F" w14:textId="5D70296B" w:rsidR="00806FF3" w:rsidRPr="006B4AEB" w:rsidRDefault="008B1408" w:rsidP="00542AC2">
      <w:pPr>
        <w:tabs>
          <w:tab w:val="left" w:pos="1319"/>
          <w:tab w:val="left" w:pos="12367"/>
        </w:tabs>
        <w:rPr>
          <w:noProof/>
          <w:lang w:val="fr-CA"/>
        </w:rPr>
      </w:pPr>
      <w:proofErr w:type="gramStart"/>
      <w:r w:rsidRPr="00A832B3">
        <w:rPr>
          <w:rFonts w:ascii="Arial" w:hAnsi="Arial" w:cs="Arial"/>
          <w:b/>
          <w:bCs/>
          <w:color w:val="202124"/>
          <w:szCs w:val="24"/>
          <w:shd w:val="clear" w:color="auto" w:fill="FFFFFF"/>
        </w:rPr>
        <w:t>UBCI</w:t>
      </w:r>
      <w:r>
        <w:rPr>
          <w:rFonts w:ascii="Arial" w:hAnsi="Arial" w:cs="Arial"/>
          <w:color w:val="202124"/>
          <w:szCs w:val="24"/>
          <w:shd w:val="clear" w:color="auto" w:fill="FFFFFF"/>
        </w:rPr>
        <w:t xml:space="preserve"> .</w:t>
      </w:r>
      <w:proofErr w:type="gramEnd"/>
      <w:r>
        <w:rPr>
          <w:rFonts w:ascii="Arial" w:hAnsi="Arial" w:cs="Arial"/>
          <w:color w:val="202124"/>
          <w:szCs w:val="24"/>
          <w:shd w:val="clear" w:color="auto" w:fill="FFFFFF"/>
        </w:rPr>
        <w:t xml:space="preserve"> </w:t>
      </w:r>
      <w:r w:rsidRPr="00542AC2">
        <w:rPr>
          <w:rFonts w:ascii="Arial" w:hAnsi="Arial" w:cs="Arial"/>
          <w:b/>
          <w:bCs/>
          <w:color w:val="202124"/>
          <w:szCs w:val="24"/>
          <w:shd w:val="clear" w:color="auto" w:fill="FFFFFF"/>
        </w:rPr>
        <w:t>Code BIC</w:t>
      </w:r>
      <w:r>
        <w:rPr>
          <w:rFonts w:ascii="Arial" w:hAnsi="Arial" w:cs="Arial"/>
          <w:color w:val="202124"/>
          <w:szCs w:val="24"/>
          <w:shd w:val="clear" w:color="auto" w:fill="FFFFFF"/>
        </w:rPr>
        <w:t xml:space="preserve"> : UBCITNTT. </w:t>
      </w:r>
      <w:r w:rsidRPr="00542AC2">
        <w:rPr>
          <w:rFonts w:ascii="Arial" w:hAnsi="Arial" w:cs="Arial"/>
          <w:b/>
          <w:bCs/>
          <w:color w:val="202124"/>
          <w:szCs w:val="24"/>
          <w:shd w:val="clear" w:color="auto" w:fill="FFFFFF"/>
        </w:rPr>
        <w:t>IBAN</w:t>
      </w:r>
      <w:r>
        <w:rPr>
          <w:rFonts w:ascii="Arial" w:hAnsi="Arial" w:cs="Arial"/>
          <w:color w:val="202124"/>
          <w:szCs w:val="24"/>
          <w:shd w:val="clear" w:color="auto" w:fill="FFFFFF"/>
        </w:rPr>
        <w:t xml:space="preserve"> TN 59 1100 8000 1676 0027 8841</w:t>
      </w:r>
    </w:p>
    <w:sectPr w:rsidR="00806FF3" w:rsidRPr="006B4AEB" w:rsidSect="00135A9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 w:code="9"/>
      <w:pgMar w:top="1440" w:right="1440" w:bottom="907" w:left="1440" w:header="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2633C6" w14:textId="77777777" w:rsidR="005A4179" w:rsidRDefault="005A4179" w:rsidP="00650259">
      <w:pPr>
        <w:spacing w:line="240" w:lineRule="auto"/>
      </w:pPr>
      <w:r>
        <w:separator/>
      </w:r>
    </w:p>
  </w:endnote>
  <w:endnote w:type="continuationSeparator" w:id="0">
    <w:p w14:paraId="1C10C6F4" w14:textId="77777777" w:rsidR="005A4179" w:rsidRDefault="005A4179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A4AD58-A955-40E5-A4F7-4D6E78D9EC0D}"/>
    <w:embedBold r:id="rId2" w:fontKey="{22704E8B-8570-4819-9440-A7F9C194C3E9}"/>
    <w:embedItalic r:id="rId3" w:fontKey="{4F125342-65D7-4F34-80A4-F53AC11C5EA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F31B455-59AE-46E6-8801-FF071B1BB129}"/>
    <w:embedBold r:id="rId5" w:fontKey="{62C27FAD-AE28-4C32-BF3C-AEF50B794978}"/>
    <w:embedItalic r:id="rId6" w:fontKey="{0B84434A-726B-4438-BB60-17258D6F586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F2DD9E6A-6A02-4950-8E3C-BE588FE3BC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6F01FC5-0B1A-4E4D-B7B2-32B2CB30DA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6D3059" w14:textId="77777777" w:rsidR="00A73B15" w:rsidRDefault="00A73B1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4A0" w:firstRow="1" w:lastRow="0" w:firstColumn="1" w:lastColumn="0" w:noHBand="0" w:noVBand="1"/>
    </w:tblPr>
    <w:tblGrid>
      <w:gridCol w:w="5499"/>
      <w:gridCol w:w="8459"/>
    </w:tblGrid>
    <w:tr w:rsidR="00562601" w:rsidRPr="00FA4CFF" w14:paraId="5D6D2D2A" w14:textId="77777777" w:rsidTr="006B4AEB">
      <w:tc>
        <w:tcPr>
          <w:tcW w:w="1970" w:type="pct"/>
          <w:vAlign w:val="center"/>
        </w:tcPr>
        <w:p w14:paraId="68CF1AF2" w14:textId="638A6A9F" w:rsidR="00562601" w:rsidRPr="002A648D" w:rsidRDefault="00724348" w:rsidP="009253E8">
          <w:pPr>
            <w:pStyle w:val="Pieddepage"/>
            <w:rPr>
              <w:noProof/>
            </w:rPr>
          </w:pPr>
          <w:r w:rsidRPr="00724348">
            <w:rPr>
              <w:noProof/>
              <w:lang w:val="fr-CA" w:eastAsia="fr-CA"/>
            </w:rPr>
            <w:drawing>
              <wp:inline distT="0" distB="0" distL="0" distR="0" wp14:anchorId="574106E0" wp14:editId="1603869B">
                <wp:extent cx="928166" cy="324000"/>
                <wp:effectExtent l="0" t="0" r="5715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8166" cy="3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7F69CC" w:rsidRPr="00A832B3">
            <w:rPr>
              <w:noProof/>
              <w:sz w:val="24"/>
              <w:szCs w:val="36"/>
            </w:rPr>
            <w:t>Tél. : 99 023</w:t>
          </w:r>
          <w:r w:rsidR="00A832B3">
            <w:rPr>
              <w:noProof/>
              <w:sz w:val="24"/>
              <w:szCs w:val="36"/>
            </w:rPr>
            <w:t> </w:t>
          </w:r>
          <w:r w:rsidR="007F69CC" w:rsidRPr="00A832B3">
            <w:rPr>
              <w:noProof/>
              <w:sz w:val="24"/>
              <w:szCs w:val="36"/>
            </w:rPr>
            <w:t>561</w:t>
          </w:r>
          <w:r w:rsidR="00A832B3">
            <w:rPr>
              <w:noProof/>
              <w:sz w:val="24"/>
              <w:szCs w:val="36"/>
            </w:rPr>
            <w:t xml:space="preserve">  </w:t>
          </w:r>
          <w:r w:rsidR="007F69CC" w:rsidRPr="00A832B3">
            <w:rPr>
              <w:noProof/>
              <w:sz w:val="24"/>
              <w:szCs w:val="36"/>
            </w:rPr>
            <w:t>-</w:t>
          </w:r>
          <w:r w:rsidR="00A832B3">
            <w:rPr>
              <w:noProof/>
              <w:sz w:val="24"/>
              <w:szCs w:val="36"/>
            </w:rPr>
            <w:t xml:space="preserve"> </w:t>
          </w:r>
          <w:r w:rsidR="007F69CC" w:rsidRPr="00A832B3">
            <w:rPr>
              <w:noProof/>
              <w:sz w:val="24"/>
              <w:szCs w:val="36"/>
            </w:rPr>
            <w:t xml:space="preserve"> 58 694 240</w:t>
          </w:r>
        </w:p>
      </w:tc>
      <w:tc>
        <w:tcPr>
          <w:tcW w:w="3030" w:type="pct"/>
          <w:vAlign w:val="center"/>
        </w:tcPr>
        <w:p w14:paraId="6C4991D9" w14:textId="49B05DDA" w:rsidR="00562601" w:rsidRPr="00077C85" w:rsidRDefault="00FA4CFF" w:rsidP="00941011">
          <w:pPr>
            <w:tabs>
              <w:tab w:val="left" w:pos="31"/>
              <w:tab w:val="right" w:pos="13958"/>
            </w:tabs>
            <w:spacing w:line="240" w:lineRule="auto"/>
            <w:ind w:left="18"/>
            <w:jc w:val="right"/>
            <w:rPr>
              <w:noProof/>
              <w:sz w:val="18"/>
              <w:szCs w:val="24"/>
              <w:lang w:val="it-IT"/>
            </w:rPr>
          </w:pPr>
          <w:r>
            <w:rPr>
              <w:noProof/>
              <w:szCs w:val="36"/>
              <w:lang w:val="it-IT"/>
            </w:rPr>
            <w:t xml:space="preserve">Modes de paiement : Virement bancaire ou virement par </w:t>
          </w:r>
          <w:r w:rsidR="00941011">
            <w:rPr>
              <w:noProof/>
              <w:szCs w:val="36"/>
              <w:lang w:val="it-IT"/>
            </w:rPr>
            <w:t>Western Union</w:t>
          </w:r>
        </w:p>
      </w:tc>
    </w:tr>
  </w:tbl>
  <w:p w14:paraId="406A7D7F" w14:textId="77777777" w:rsidR="00562601" w:rsidRPr="00077C85" w:rsidRDefault="00562601" w:rsidP="002A648D">
    <w:pPr>
      <w:pStyle w:val="Pieddepage"/>
      <w:rPr>
        <w:noProof/>
        <w:lang w:val="it-I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E9A4EB" w14:textId="77777777" w:rsidR="00A73B15" w:rsidRDefault="00A73B1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44BB1A" w14:textId="77777777" w:rsidR="005A4179" w:rsidRDefault="005A4179" w:rsidP="00650259">
      <w:pPr>
        <w:spacing w:line="240" w:lineRule="auto"/>
      </w:pPr>
      <w:r>
        <w:separator/>
      </w:r>
    </w:p>
  </w:footnote>
  <w:footnote w:type="continuationSeparator" w:id="0">
    <w:p w14:paraId="5808102D" w14:textId="77777777" w:rsidR="005A4179" w:rsidRDefault="005A4179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94B5B8" w14:textId="77777777" w:rsidR="00A73B15" w:rsidRDefault="00A73B1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FF0000"/>
      <w:tblLook w:val="04A0" w:firstRow="1" w:lastRow="0" w:firstColumn="1" w:lastColumn="0" w:noHBand="0" w:noVBand="1"/>
    </w:tblPr>
    <w:tblGrid>
      <w:gridCol w:w="2496"/>
      <w:gridCol w:w="11462"/>
    </w:tblGrid>
    <w:tr w:rsidR="00562601" w:rsidRPr="00562601" w14:paraId="0175683F" w14:textId="77777777" w:rsidTr="00796179">
      <w:trPr>
        <w:trHeight w:val="990"/>
      </w:trPr>
      <w:tc>
        <w:tcPr>
          <w:tcW w:w="451" w:type="pct"/>
          <w:shd w:val="clear" w:color="auto" w:fill="FF0000"/>
          <w:vAlign w:val="center"/>
        </w:tcPr>
        <w:p w14:paraId="6EDD4B92" w14:textId="39512B80" w:rsidR="00562601" w:rsidRPr="00562601" w:rsidRDefault="00A73B15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bookmarkStart w:id="0" w:name="_GoBack"/>
          <w:r w:rsidRPr="00724348">
            <w:rPr>
              <w:noProof/>
              <w:lang w:val="fr-CA" w:eastAsia="fr-CA"/>
            </w:rPr>
            <w:drawing>
              <wp:inline distT="0" distB="0" distL="0" distR="0" wp14:anchorId="79FE9B59" wp14:editId="73EAF1DE">
                <wp:extent cx="1443816" cy="504000"/>
                <wp:effectExtent l="0" t="0" r="4445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3816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4549" w:type="pct"/>
          <w:shd w:val="clear" w:color="auto" w:fill="FF0000"/>
          <w:vAlign w:val="center"/>
        </w:tcPr>
        <w:p w14:paraId="3AA906C4" w14:textId="7495580F" w:rsidR="00562601" w:rsidRPr="002B69B4" w:rsidRDefault="009253E8" w:rsidP="00796179">
          <w:pPr>
            <w:pStyle w:val="En-tte"/>
          </w:pPr>
          <w:r>
            <w:t xml:space="preserve">Excursions : Bon de commande </w:t>
          </w:r>
          <w:r w:rsidR="009F513D">
            <w:t xml:space="preserve">       </w:t>
          </w:r>
          <w:r w:rsidR="009F513D" w:rsidRPr="009F513D">
            <w:rPr>
              <w:sz w:val="32"/>
              <w:szCs w:val="20"/>
            </w:rPr>
            <w:t>R.S.V.P avant le 1</w:t>
          </w:r>
          <w:r w:rsidR="00796179">
            <w:rPr>
              <w:sz w:val="32"/>
              <w:szCs w:val="20"/>
            </w:rPr>
            <w:t>5</w:t>
          </w:r>
          <w:r w:rsidR="009F513D" w:rsidRPr="009F513D">
            <w:rPr>
              <w:sz w:val="32"/>
              <w:szCs w:val="20"/>
            </w:rPr>
            <w:t xml:space="preserve"> </w:t>
          </w:r>
          <w:r w:rsidR="00796179">
            <w:rPr>
              <w:sz w:val="32"/>
              <w:szCs w:val="20"/>
            </w:rPr>
            <w:t>mars</w:t>
          </w:r>
          <w:r w:rsidR="009F513D">
            <w:rPr>
              <w:sz w:val="32"/>
              <w:szCs w:val="20"/>
            </w:rPr>
            <w:t xml:space="preserve"> 202</w:t>
          </w:r>
          <w:r w:rsidR="00796179">
            <w:rPr>
              <w:sz w:val="32"/>
              <w:szCs w:val="20"/>
            </w:rPr>
            <w:t>3</w:t>
          </w:r>
        </w:p>
      </w:tc>
    </w:tr>
  </w:tbl>
  <w:p w14:paraId="102CE09A" w14:textId="77777777" w:rsidR="00562601" w:rsidRDefault="00562601" w:rsidP="00562601">
    <w:pPr>
      <w:pStyle w:val="Sansinterlig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B102E0" w14:textId="77777777" w:rsidR="00A73B15" w:rsidRDefault="00A73B1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3E8"/>
    <w:rsid w:val="00003B30"/>
    <w:rsid w:val="00045CA6"/>
    <w:rsid w:val="00052382"/>
    <w:rsid w:val="0006568A"/>
    <w:rsid w:val="00076F0F"/>
    <w:rsid w:val="00077C85"/>
    <w:rsid w:val="00084253"/>
    <w:rsid w:val="00096070"/>
    <w:rsid w:val="000B3825"/>
    <w:rsid w:val="000D1F49"/>
    <w:rsid w:val="000F5C88"/>
    <w:rsid w:val="00135A9D"/>
    <w:rsid w:val="001727CA"/>
    <w:rsid w:val="001B0257"/>
    <w:rsid w:val="001E4E2C"/>
    <w:rsid w:val="001E72EA"/>
    <w:rsid w:val="002476D8"/>
    <w:rsid w:val="00261C01"/>
    <w:rsid w:val="002A4ED5"/>
    <w:rsid w:val="002A648D"/>
    <w:rsid w:val="002B69B4"/>
    <w:rsid w:val="002C56E6"/>
    <w:rsid w:val="002D3A9F"/>
    <w:rsid w:val="00304DBC"/>
    <w:rsid w:val="00327985"/>
    <w:rsid w:val="00354B3D"/>
    <w:rsid w:val="00361E11"/>
    <w:rsid w:val="0039760F"/>
    <w:rsid w:val="003B4744"/>
    <w:rsid w:val="003F0847"/>
    <w:rsid w:val="0040090B"/>
    <w:rsid w:val="004010ED"/>
    <w:rsid w:val="00446538"/>
    <w:rsid w:val="00450413"/>
    <w:rsid w:val="0046302A"/>
    <w:rsid w:val="00487D2D"/>
    <w:rsid w:val="004D5D62"/>
    <w:rsid w:val="005112D0"/>
    <w:rsid w:val="00536EEA"/>
    <w:rsid w:val="00540050"/>
    <w:rsid w:val="00542AC2"/>
    <w:rsid w:val="00562601"/>
    <w:rsid w:val="0057256E"/>
    <w:rsid w:val="00577E06"/>
    <w:rsid w:val="00581461"/>
    <w:rsid w:val="00582B1C"/>
    <w:rsid w:val="005A3BF7"/>
    <w:rsid w:val="005A4179"/>
    <w:rsid w:val="005F2035"/>
    <w:rsid w:val="005F7990"/>
    <w:rsid w:val="00613754"/>
    <w:rsid w:val="006250A2"/>
    <w:rsid w:val="00626B93"/>
    <w:rsid w:val="0063739C"/>
    <w:rsid w:val="00650259"/>
    <w:rsid w:val="006B4AEB"/>
    <w:rsid w:val="00724348"/>
    <w:rsid w:val="00770F25"/>
    <w:rsid w:val="00776783"/>
    <w:rsid w:val="00787DD4"/>
    <w:rsid w:val="00796179"/>
    <w:rsid w:val="007A35A8"/>
    <w:rsid w:val="007B0A85"/>
    <w:rsid w:val="007C6A52"/>
    <w:rsid w:val="007F2BC2"/>
    <w:rsid w:val="007F69CC"/>
    <w:rsid w:val="00806FF3"/>
    <w:rsid w:val="008201B0"/>
    <w:rsid w:val="0082043E"/>
    <w:rsid w:val="00856A06"/>
    <w:rsid w:val="008A4D5C"/>
    <w:rsid w:val="008B1408"/>
    <w:rsid w:val="008B58AD"/>
    <w:rsid w:val="008E203A"/>
    <w:rsid w:val="008F53E7"/>
    <w:rsid w:val="0090021E"/>
    <w:rsid w:val="00905BCD"/>
    <w:rsid w:val="0091229C"/>
    <w:rsid w:val="00913788"/>
    <w:rsid w:val="009253E8"/>
    <w:rsid w:val="00940E73"/>
    <w:rsid w:val="00941011"/>
    <w:rsid w:val="0098597D"/>
    <w:rsid w:val="00991B30"/>
    <w:rsid w:val="00993C7C"/>
    <w:rsid w:val="009C1ED4"/>
    <w:rsid w:val="009D406B"/>
    <w:rsid w:val="009F2638"/>
    <w:rsid w:val="009F513D"/>
    <w:rsid w:val="009F619A"/>
    <w:rsid w:val="009F6DDE"/>
    <w:rsid w:val="00A317E3"/>
    <w:rsid w:val="00A370A8"/>
    <w:rsid w:val="00A60442"/>
    <w:rsid w:val="00A73B15"/>
    <w:rsid w:val="00A832B3"/>
    <w:rsid w:val="00A937F2"/>
    <w:rsid w:val="00AC2926"/>
    <w:rsid w:val="00B04A50"/>
    <w:rsid w:val="00B160CA"/>
    <w:rsid w:val="00B22AD8"/>
    <w:rsid w:val="00B45E2B"/>
    <w:rsid w:val="00B63591"/>
    <w:rsid w:val="00BA6959"/>
    <w:rsid w:val="00BD4753"/>
    <w:rsid w:val="00BD5CB1"/>
    <w:rsid w:val="00BE62EE"/>
    <w:rsid w:val="00C003BA"/>
    <w:rsid w:val="00C25F4B"/>
    <w:rsid w:val="00C427EB"/>
    <w:rsid w:val="00C46878"/>
    <w:rsid w:val="00C66FAC"/>
    <w:rsid w:val="00C75423"/>
    <w:rsid w:val="00C77F8E"/>
    <w:rsid w:val="00C81922"/>
    <w:rsid w:val="00CA7CC1"/>
    <w:rsid w:val="00CB4A51"/>
    <w:rsid w:val="00CC4B98"/>
    <w:rsid w:val="00CD4532"/>
    <w:rsid w:val="00CD47B0"/>
    <w:rsid w:val="00CE6104"/>
    <w:rsid w:val="00CE7918"/>
    <w:rsid w:val="00D047A3"/>
    <w:rsid w:val="00D16163"/>
    <w:rsid w:val="00D43A5C"/>
    <w:rsid w:val="00DB3FAD"/>
    <w:rsid w:val="00DD447B"/>
    <w:rsid w:val="00DF0832"/>
    <w:rsid w:val="00DF105A"/>
    <w:rsid w:val="00E0535A"/>
    <w:rsid w:val="00E14589"/>
    <w:rsid w:val="00E23387"/>
    <w:rsid w:val="00E61C09"/>
    <w:rsid w:val="00E650DF"/>
    <w:rsid w:val="00E677FE"/>
    <w:rsid w:val="00EB3B58"/>
    <w:rsid w:val="00EC7359"/>
    <w:rsid w:val="00EE3054"/>
    <w:rsid w:val="00F00606"/>
    <w:rsid w:val="00F01256"/>
    <w:rsid w:val="00F12891"/>
    <w:rsid w:val="00F2381F"/>
    <w:rsid w:val="00F5418C"/>
    <w:rsid w:val="00F549BE"/>
    <w:rsid w:val="00FA4CFF"/>
    <w:rsid w:val="00FC7475"/>
    <w:rsid w:val="00FD771C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4DE50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562601"/>
    <w:rPr>
      <w:b/>
      <w:color w:val="4BACC6"/>
      <w:sz w:val="52"/>
    </w:rPr>
  </w:style>
  <w:style w:type="character" w:customStyle="1" w:styleId="Mot-dise1">
    <w:name w:val="Mot-dièse1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semiHidden/>
    <w:rsid w:val="000D1F49"/>
    <w:pPr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562601"/>
    <w:rPr>
      <w:b/>
      <w:bCs/>
      <w:color w:val="694A77"/>
      <w:sz w:val="24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62601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-tteCar">
    <w:name w:val="En-tête Car"/>
    <w:basedOn w:val="Policepardfaut"/>
    <w:link w:val="En-tt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Pieddepage">
    <w:name w:val="footer"/>
    <w:basedOn w:val="Normal"/>
    <w:link w:val="PieddepageC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A648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562601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562601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06FF3"/>
    <w:rPr>
      <w:color w:val="808080"/>
    </w:rPr>
  </w:style>
  <w:style w:type="paragraph" w:customStyle="1" w:styleId="En-ttesdutableau">
    <w:name w:val="En-têtes du tableau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Sous-titresdutableau">
    <w:name w:val="Sous-titres du tableau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aractres"/>
    <w:uiPriority w:val="1"/>
    <w:qFormat/>
    <w:rsid w:val="002A648D"/>
    <w:rPr>
      <w:b/>
    </w:rPr>
  </w:style>
  <w:style w:type="character" w:customStyle="1" w:styleId="Totalcaractres">
    <w:name w:val="Total caractères"/>
    <w:basedOn w:val="Policepardfaut"/>
    <w:link w:val="Total"/>
    <w:uiPriority w:val="1"/>
    <w:rsid w:val="002A648D"/>
    <w:rPr>
      <w:b/>
      <w:sz w:val="24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8201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eur\AppData\Roaming\Microsoft\Templates\Bon%20de%20commande%20de%20Logowe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60A1B2B86DE43F5AEDDAE7377CFA5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E20054-439D-44FE-B002-D73A00ED78A2}"/>
      </w:docPartPr>
      <w:docPartBody>
        <w:p w:rsidR="00B1354D" w:rsidRDefault="00231BC2" w:rsidP="00231BC2">
          <w:pPr>
            <w:pStyle w:val="460A1B2B86DE43F5AEDDAE7377CFA546"/>
          </w:pPr>
          <w:r w:rsidRPr="00CA7CC1">
            <w:rPr>
              <w:lang w:bidi="fr-FR"/>
            </w:rPr>
            <w:t>Article</w:t>
          </w:r>
        </w:p>
      </w:docPartBody>
    </w:docPart>
    <w:docPart>
      <w:docPartPr>
        <w:name w:val="764CBD2538B748BD8A4A5811740E6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7DB91D-6F37-4B26-9F96-745B38A99EA5}"/>
      </w:docPartPr>
      <w:docPartBody>
        <w:p w:rsidR="00B1354D" w:rsidRDefault="00231BC2" w:rsidP="00231BC2">
          <w:pPr>
            <w:pStyle w:val="764CBD2538B748BD8A4A5811740E6983"/>
          </w:pPr>
          <w:r w:rsidRPr="00CA7CC1">
            <w:rPr>
              <w:lang w:bidi="fr-FR"/>
            </w:rPr>
            <w:t>Description</w:t>
          </w:r>
        </w:p>
      </w:docPartBody>
    </w:docPart>
    <w:docPart>
      <w:docPartPr>
        <w:name w:val="7907C27CB50946B78A3C0C6E843A7E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DC4A628-B972-4BB7-BC13-618400C653F3}"/>
      </w:docPartPr>
      <w:docPartBody>
        <w:p w:rsidR="00B1354D" w:rsidRDefault="00231BC2" w:rsidP="00231BC2">
          <w:pPr>
            <w:pStyle w:val="7907C27CB50946B78A3C0C6E843A7ED6"/>
          </w:pPr>
          <w:r w:rsidRPr="00CA7CC1">
            <w:rPr>
              <w:lang w:bidi="fr-FR"/>
            </w:rPr>
            <w:t>Quantité</w:t>
          </w:r>
        </w:p>
      </w:docPartBody>
    </w:docPart>
    <w:docPart>
      <w:docPartPr>
        <w:name w:val="A924FDAA08AE48459AAE2AB952F047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9C9E5C-AB98-41F1-A839-E46F7D4D51FF}"/>
      </w:docPartPr>
      <w:docPartBody>
        <w:p w:rsidR="00B1354D" w:rsidRDefault="00231BC2" w:rsidP="00231BC2">
          <w:pPr>
            <w:pStyle w:val="A924FDAA08AE48459AAE2AB952F047EF"/>
          </w:pPr>
          <w:r w:rsidRPr="00CA7CC1">
            <w:rPr>
              <w:lang w:bidi="fr-FR"/>
            </w:rPr>
            <w:t>Prix unitaire</w:t>
          </w:r>
        </w:p>
      </w:docPartBody>
    </w:docPart>
    <w:docPart>
      <w:docPartPr>
        <w:name w:val="3B7764B6F7964B49BC666E2C0F7123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C9A03E-8E3F-4E09-8CDF-426F6B7D8B71}"/>
      </w:docPartPr>
      <w:docPartBody>
        <w:p w:rsidR="00B1354D" w:rsidRDefault="00231BC2" w:rsidP="00231BC2">
          <w:pPr>
            <w:pStyle w:val="3B7764B6F7964B49BC666E2C0F71235A"/>
          </w:pPr>
          <w:r w:rsidRPr="00CA7CC1">
            <w:rPr>
              <w:lang w:bidi="fr-FR"/>
            </w:rPr>
            <w:t>Montant</w:t>
          </w:r>
        </w:p>
      </w:docPartBody>
    </w:docPart>
    <w:docPart>
      <w:docPartPr>
        <w:name w:val="18CCCC2FF3E04CAB9808D7E95E7217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8A45F3-827F-4694-8BE9-1A0F94DC3F5B}"/>
      </w:docPartPr>
      <w:docPartBody>
        <w:p w:rsidR="00281F56" w:rsidRDefault="00E33C40" w:rsidP="00E33C40">
          <w:pPr>
            <w:pStyle w:val="18CCCC2FF3E04CAB9808D7E95E7217C5"/>
          </w:pPr>
          <w:r w:rsidRPr="00CA7CC1">
            <w:rPr>
              <w:noProof/>
              <w:lang w:bidi="fr-FR"/>
            </w:rPr>
            <w:t>Soumis par</w:t>
          </w:r>
        </w:p>
      </w:docPartBody>
    </w:docPart>
    <w:docPart>
      <w:docPartPr>
        <w:name w:val="FCE3F93B9BFA4EBF983971E9619D34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009896-018F-4553-BEB6-FE681C5F5BD5}"/>
      </w:docPartPr>
      <w:docPartBody>
        <w:p w:rsidR="00281F56" w:rsidRDefault="00E33C40" w:rsidP="00E33C40">
          <w:pPr>
            <w:pStyle w:val="FCE3F93B9BFA4EBF983971E9619D342A"/>
          </w:pPr>
          <w:r w:rsidRPr="00CA7CC1">
            <w:rPr>
              <w:noProof/>
              <w:lang w:bidi="fr-FR"/>
            </w:rPr>
            <w:t>Adresse e-mail</w:t>
          </w:r>
        </w:p>
      </w:docPartBody>
    </w:docPart>
    <w:docPart>
      <w:docPartPr>
        <w:name w:val="E7C4BDDE7FD54053802DDCA1F22792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3D6CE1-CD26-499C-BA0B-1D1CD3C172C2}"/>
      </w:docPartPr>
      <w:docPartBody>
        <w:p w:rsidR="005D7881" w:rsidRDefault="005A6202" w:rsidP="005A6202">
          <w:pPr>
            <w:pStyle w:val="E7C4BDDE7FD54053802DDCA1F2279286"/>
          </w:pPr>
          <w:r w:rsidRPr="00CA7CC1">
            <w:rPr>
              <w:noProof/>
              <w:lang w:bidi="fr-FR"/>
            </w:rPr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BC2"/>
    <w:rsid w:val="00074F2A"/>
    <w:rsid w:val="00231BC2"/>
    <w:rsid w:val="00281F56"/>
    <w:rsid w:val="005803E8"/>
    <w:rsid w:val="005A6202"/>
    <w:rsid w:val="005B2A3B"/>
    <w:rsid w:val="005D7881"/>
    <w:rsid w:val="00670F36"/>
    <w:rsid w:val="00956FB9"/>
    <w:rsid w:val="00AC75E8"/>
    <w:rsid w:val="00AD4D7F"/>
    <w:rsid w:val="00B1354D"/>
    <w:rsid w:val="00B3721E"/>
    <w:rsid w:val="00CB6558"/>
    <w:rsid w:val="00D7751E"/>
    <w:rsid w:val="00E33C40"/>
    <w:rsid w:val="00F15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1724607350743C69291AC4A3FC9EE25">
    <w:name w:val="61724607350743C69291AC4A3FC9EE25"/>
  </w:style>
  <w:style w:type="paragraph" w:customStyle="1" w:styleId="460A1B2B86DE43F5AEDDAE7377CFA546">
    <w:name w:val="460A1B2B86DE43F5AEDDAE7377CFA546"/>
    <w:rsid w:val="00231BC2"/>
  </w:style>
  <w:style w:type="paragraph" w:customStyle="1" w:styleId="764CBD2538B748BD8A4A5811740E6983">
    <w:name w:val="764CBD2538B748BD8A4A5811740E6983"/>
    <w:rsid w:val="00231BC2"/>
  </w:style>
  <w:style w:type="paragraph" w:customStyle="1" w:styleId="7907C27CB50946B78A3C0C6E843A7ED6">
    <w:name w:val="7907C27CB50946B78A3C0C6E843A7ED6"/>
    <w:rsid w:val="00231BC2"/>
  </w:style>
  <w:style w:type="paragraph" w:customStyle="1" w:styleId="A924FDAA08AE48459AAE2AB952F047EF">
    <w:name w:val="A924FDAA08AE48459AAE2AB952F047EF"/>
    <w:rsid w:val="00231BC2"/>
  </w:style>
  <w:style w:type="paragraph" w:customStyle="1" w:styleId="3B7764B6F7964B49BC666E2C0F71235A">
    <w:name w:val="3B7764B6F7964B49BC666E2C0F71235A"/>
    <w:rsid w:val="00231BC2"/>
  </w:style>
  <w:style w:type="paragraph" w:customStyle="1" w:styleId="48B0F5F797F54B78B38E6D40B90170AD">
    <w:name w:val="48B0F5F797F54B78B38E6D40B90170AD"/>
    <w:rsid w:val="00231BC2"/>
  </w:style>
  <w:style w:type="paragraph" w:customStyle="1" w:styleId="E713DAD809F844959E5C0B1370F8A1E0">
    <w:name w:val="E713DAD809F844959E5C0B1370F8A1E0"/>
    <w:rsid w:val="00B3721E"/>
  </w:style>
  <w:style w:type="paragraph" w:customStyle="1" w:styleId="8A81DA7CF45445509791C7E5629583B2">
    <w:name w:val="8A81DA7CF45445509791C7E5629583B2"/>
    <w:rsid w:val="00E33C40"/>
  </w:style>
  <w:style w:type="paragraph" w:customStyle="1" w:styleId="889873109E744ECEB0457B0723AB41C9">
    <w:name w:val="889873109E744ECEB0457B0723AB41C9"/>
    <w:rsid w:val="00E33C40"/>
  </w:style>
  <w:style w:type="paragraph" w:customStyle="1" w:styleId="18CCCC2FF3E04CAB9808D7E95E7217C5">
    <w:name w:val="18CCCC2FF3E04CAB9808D7E95E7217C5"/>
    <w:rsid w:val="00E33C40"/>
  </w:style>
  <w:style w:type="paragraph" w:customStyle="1" w:styleId="9F22CD105B13476796BE7F32E281CBBE">
    <w:name w:val="9F22CD105B13476796BE7F32E281CBBE"/>
    <w:rsid w:val="00E33C40"/>
  </w:style>
  <w:style w:type="paragraph" w:customStyle="1" w:styleId="613F4096C94143CF8B060E9E3E8CC2C0">
    <w:name w:val="613F4096C94143CF8B060E9E3E8CC2C0"/>
    <w:rsid w:val="00E33C40"/>
  </w:style>
  <w:style w:type="paragraph" w:customStyle="1" w:styleId="5D9550675DDD47D7949F4593A084861E">
    <w:name w:val="5D9550675DDD47D7949F4593A084861E"/>
    <w:rsid w:val="00E33C40"/>
  </w:style>
  <w:style w:type="paragraph" w:customStyle="1" w:styleId="EC35EE9E91814774BCF1720FC91E6244">
    <w:name w:val="EC35EE9E91814774BCF1720FC91E6244"/>
    <w:rsid w:val="00E33C40"/>
  </w:style>
  <w:style w:type="paragraph" w:customStyle="1" w:styleId="6AFB76224E494B2F8698DAB9E60E7465">
    <w:name w:val="6AFB76224E494B2F8698DAB9E60E7465"/>
    <w:rsid w:val="00E33C40"/>
  </w:style>
  <w:style w:type="paragraph" w:customStyle="1" w:styleId="B1A8A79AAC7C434FA3CE2C46747271CD">
    <w:name w:val="B1A8A79AAC7C434FA3CE2C46747271CD"/>
    <w:rsid w:val="00E33C40"/>
  </w:style>
  <w:style w:type="paragraph" w:customStyle="1" w:styleId="422E25AFD3534727A42C1E8CE7AC5662">
    <w:name w:val="422E25AFD3534727A42C1E8CE7AC5662"/>
    <w:rsid w:val="00E33C40"/>
  </w:style>
  <w:style w:type="paragraph" w:customStyle="1" w:styleId="A476195884DE4633BD984CB291FFF690">
    <w:name w:val="A476195884DE4633BD984CB291FFF690"/>
    <w:rsid w:val="00E33C40"/>
  </w:style>
  <w:style w:type="paragraph" w:customStyle="1" w:styleId="1AE2B132908541C4AD8020EEA8F35818">
    <w:name w:val="1AE2B132908541C4AD8020EEA8F35818"/>
    <w:rsid w:val="00E33C40"/>
  </w:style>
  <w:style w:type="paragraph" w:customStyle="1" w:styleId="60C76BBD6F304AB0A6FA5A26DDB9B662">
    <w:name w:val="60C76BBD6F304AB0A6FA5A26DDB9B662"/>
    <w:rsid w:val="00E33C40"/>
  </w:style>
  <w:style w:type="paragraph" w:customStyle="1" w:styleId="1A8BDB530F1B4369983AD4BC3C77A273">
    <w:name w:val="1A8BDB530F1B4369983AD4BC3C77A273"/>
    <w:rsid w:val="00E33C40"/>
  </w:style>
  <w:style w:type="paragraph" w:customStyle="1" w:styleId="E98CDCA2BC244F3BA9D140C96A3ED609">
    <w:name w:val="E98CDCA2BC244F3BA9D140C96A3ED609"/>
    <w:rsid w:val="00E33C40"/>
  </w:style>
  <w:style w:type="paragraph" w:customStyle="1" w:styleId="44669C5BBA1143C88E698660CF20C0C0">
    <w:name w:val="44669C5BBA1143C88E698660CF20C0C0"/>
    <w:rsid w:val="00E33C40"/>
  </w:style>
  <w:style w:type="paragraph" w:customStyle="1" w:styleId="6E2D8D74086E44439D91119CCD845073">
    <w:name w:val="6E2D8D74086E44439D91119CCD845073"/>
    <w:rsid w:val="00E33C40"/>
  </w:style>
  <w:style w:type="paragraph" w:customStyle="1" w:styleId="7973223B07F3468A9A9E91D409722AF0">
    <w:name w:val="7973223B07F3468A9A9E91D409722AF0"/>
    <w:rsid w:val="00E33C40"/>
  </w:style>
  <w:style w:type="paragraph" w:customStyle="1" w:styleId="FCE3F93B9BFA4EBF983971E9619D342A">
    <w:name w:val="FCE3F93B9BFA4EBF983971E9619D342A"/>
    <w:rsid w:val="00E33C40"/>
  </w:style>
  <w:style w:type="paragraph" w:customStyle="1" w:styleId="E7C4BDDE7FD54053802DDCA1F2279286">
    <w:name w:val="E7C4BDDE7FD54053802DDCA1F2279286"/>
    <w:rsid w:val="005A62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B6ADFDD-30D1-447A-B1D7-4D72F11D6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Bon de commande de Logowear</Template>
  <TotalTime>0</TotalTime>
  <Pages>1</Pages>
  <Words>150</Words>
  <Characters>829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2023-02-17T20:52:00Z</dcterms:created>
  <dcterms:modified xsi:type="dcterms:W3CDTF">2023-02-19T13:28:00Z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