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4"/>
        <w:gridCol w:w="4338"/>
        <w:gridCol w:w="1558"/>
        <w:gridCol w:w="2979"/>
        <w:gridCol w:w="1678"/>
        <w:gridCol w:w="1371"/>
      </w:tblGrid>
      <w:tr w:rsidR="00260370" w:rsidRPr="00CA7CC1" w14:paraId="327A2A5F" w14:textId="77777777" w:rsidTr="00260370">
        <w:trPr>
          <w:trHeight w:val="397"/>
        </w:trPr>
        <w:tc>
          <w:tcPr>
            <w:tcW w:w="729" w:type="pct"/>
            <w:shd w:val="clear" w:color="auto" w:fill="D0CECE" w:themeFill="background2" w:themeFillShade="E6"/>
            <w:vAlign w:val="center"/>
          </w:tcPr>
          <w:p w14:paraId="4604865C" w14:textId="61368928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Nom 1</w:t>
            </w:r>
            <w:r>
              <w:rPr>
                <w:noProof/>
              </w:rPr>
              <w:t> :</w:t>
            </w:r>
          </w:p>
        </w:tc>
        <w:tc>
          <w:tcPr>
            <w:tcW w:w="155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6A34293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558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3DE25C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  <w:r>
              <w:rPr>
                <w:noProof/>
              </w:rPr>
              <w:t>Passeport no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121BEE9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A5C22B" w14:textId="77777777" w:rsidR="00260370" w:rsidRPr="00450413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E</w:t>
            </w:r>
            <w:r w:rsidRPr="00450413">
              <w:rPr>
                <w:noProof/>
              </w:rPr>
              <w:t>xpi</w:t>
            </w:r>
            <w:r>
              <w:rPr>
                <w:noProof/>
              </w:rPr>
              <w:t>r</w:t>
            </w:r>
            <w:r w:rsidRPr="00450413">
              <w:rPr>
                <w:noProof/>
              </w:rPr>
              <w:t>ation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016B712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</w:tr>
      <w:tr w:rsidR="00260370" w:rsidRPr="00CA7CC1" w14:paraId="437BAAE9" w14:textId="77777777" w:rsidTr="00260370">
        <w:trPr>
          <w:trHeight w:val="397"/>
        </w:trPr>
        <w:tc>
          <w:tcPr>
            <w:tcW w:w="729" w:type="pct"/>
            <w:shd w:val="clear" w:color="auto" w:fill="D0CECE" w:themeFill="background2" w:themeFillShade="E6"/>
            <w:vAlign w:val="center"/>
          </w:tcPr>
          <w:p w14:paraId="13B849AB" w14:textId="6AEAC22D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Nom 2</w:t>
            </w:r>
            <w:r>
              <w:rPr>
                <w:noProof/>
              </w:rPr>
              <w:t> :</w:t>
            </w:r>
          </w:p>
        </w:tc>
        <w:tc>
          <w:tcPr>
            <w:tcW w:w="155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1FEEDFB8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558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094AF8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Passeport no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18DDD9E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7BC1D9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E</w:t>
            </w:r>
            <w:r w:rsidRPr="00450413">
              <w:rPr>
                <w:noProof/>
              </w:rPr>
              <w:t>xpi</w:t>
            </w:r>
            <w:r>
              <w:rPr>
                <w:noProof/>
              </w:rPr>
              <w:t>r</w:t>
            </w:r>
            <w:r w:rsidRPr="00450413">
              <w:rPr>
                <w:noProof/>
              </w:rPr>
              <w:t>ation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8C89EA9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</w:tr>
      <w:tr w:rsidR="00260370" w:rsidRPr="00CA7CC1" w14:paraId="6F32A7EB" w14:textId="77777777" w:rsidTr="00260370">
        <w:trPr>
          <w:trHeight w:val="397"/>
        </w:trPr>
        <w:tc>
          <w:tcPr>
            <w:tcW w:w="729" w:type="pct"/>
            <w:shd w:val="clear" w:color="auto" w:fill="D0CECE" w:themeFill="background2" w:themeFillShade="E6"/>
            <w:vAlign w:val="center"/>
          </w:tcPr>
          <w:p w14:paraId="7A588DAC" w14:textId="16477CEC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Nom 3</w:t>
            </w:r>
            <w:r>
              <w:rPr>
                <w:noProof/>
              </w:rPr>
              <w:t> :</w:t>
            </w:r>
          </w:p>
        </w:tc>
        <w:tc>
          <w:tcPr>
            <w:tcW w:w="155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240084E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558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D8B65E3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Passeport no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7D08F3B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139524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E</w:t>
            </w:r>
            <w:r w:rsidRPr="00450413">
              <w:rPr>
                <w:noProof/>
              </w:rPr>
              <w:t>xpi</w:t>
            </w:r>
            <w:r>
              <w:rPr>
                <w:noProof/>
              </w:rPr>
              <w:t>r</w:t>
            </w:r>
            <w:r w:rsidRPr="00450413">
              <w:rPr>
                <w:noProof/>
              </w:rPr>
              <w:t>ation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54D3D3A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</w:tr>
      <w:tr w:rsidR="00260370" w:rsidRPr="00CA7CC1" w14:paraId="11B6E90B" w14:textId="77777777" w:rsidTr="00260370">
        <w:trPr>
          <w:trHeight w:val="397"/>
        </w:trPr>
        <w:tc>
          <w:tcPr>
            <w:tcW w:w="729" w:type="pct"/>
            <w:shd w:val="clear" w:color="auto" w:fill="D0CECE" w:themeFill="background2" w:themeFillShade="E6"/>
            <w:vAlign w:val="center"/>
          </w:tcPr>
          <w:p w14:paraId="0560D803" w14:textId="0EABCF9A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Nom 4</w:t>
            </w:r>
            <w:r>
              <w:rPr>
                <w:noProof/>
              </w:rPr>
              <w:t> :</w:t>
            </w:r>
          </w:p>
        </w:tc>
        <w:tc>
          <w:tcPr>
            <w:tcW w:w="1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F4BA575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176673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Passeport no</w:t>
            </w:r>
          </w:p>
        </w:tc>
        <w:tc>
          <w:tcPr>
            <w:tcW w:w="1067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0C227D0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37E2ED4" w14:textId="77777777" w:rsidR="00260370" w:rsidRPr="00CA7CC1" w:rsidRDefault="00260370" w:rsidP="00D9659A">
            <w:pPr>
              <w:spacing w:before="0"/>
              <w:rPr>
                <w:noProof/>
              </w:rPr>
            </w:pPr>
            <w:r>
              <w:rPr>
                <w:noProof/>
              </w:rPr>
              <w:t>E</w:t>
            </w:r>
            <w:r w:rsidRPr="00450413">
              <w:rPr>
                <w:noProof/>
              </w:rPr>
              <w:t>xpi</w:t>
            </w:r>
            <w:r>
              <w:rPr>
                <w:noProof/>
              </w:rPr>
              <w:t>r</w:t>
            </w:r>
            <w:r w:rsidRPr="00450413">
              <w:rPr>
                <w:noProof/>
              </w:rPr>
              <w:t>ation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AD753CE" w14:textId="77777777" w:rsidR="00260370" w:rsidRPr="00CA7CC1" w:rsidRDefault="00260370" w:rsidP="00D9659A">
            <w:pPr>
              <w:spacing w:before="0"/>
              <w:jc w:val="both"/>
              <w:rPr>
                <w:noProof/>
              </w:rPr>
            </w:pPr>
          </w:p>
        </w:tc>
      </w:tr>
      <w:tr w:rsidR="00260370" w:rsidRPr="00CA7CC1" w14:paraId="6F2138DA" w14:textId="77777777" w:rsidTr="00F32EC3">
        <w:trPr>
          <w:trHeight w:val="397"/>
        </w:trPr>
        <w:tc>
          <w:tcPr>
            <w:tcW w:w="729" w:type="pct"/>
            <w:shd w:val="clear" w:color="auto" w:fill="D0CECE" w:themeFill="background2" w:themeFillShade="E6"/>
            <w:vAlign w:val="center"/>
          </w:tcPr>
          <w:p w14:paraId="3117115B" w14:textId="5B6DAC8B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Courriel</w:t>
            </w:r>
            <w:r>
              <w:rPr>
                <w:noProof/>
              </w:rPr>
              <w:t> :</w:t>
            </w:r>
          </w:p>
        </w:tc>
        <w:tc>
          <w:tcPr>
            <w:tcW w:w="1554" w:type="pct"/>
            <w:tcBorders>
              <w:top w:val="single" w:sz="4" w:space="0" w:color="auto"/>
            </w:tcBorders>
            <w:shd w:val="clear" w:color="auto" w:fill="DBECF8" w:themeFill="accent2" w:themeFillTint="1A"/>
            <w:vAlign w:val="center"/>
          </w:tcPr>
          <w:p w14:paraId="2158EB54" w14:textId="4F3648AB" w:rsidR="00260370" w:rsidRPr="00CA7CC1" w:rsidRDefault="00260370" w:rsidP="00260370">
            <w:pPr>
              <w:spacing w:before="0"/>
              <w:rPr>
                <w:noProof/>
              </w:rPr>
            </w:pPr>
          </w:p>
        </w:tc>
        <w:tc>
          <w:tcPr>
            <w:tcW w:w="558" w:type="pct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AA0854" w14:textId="55B99CED" w:rsidR="00260370" w:rsidRPr="00CA7CC1" w:rsidRDefault="00260370" w:rsidP="00260370">
            <w:pPr>
              <w:spacing w:before="0"/>
              <w:jc w:val="both"/>
              <w:rPr>
                <w:noProof/>
              </w:rPr>
            </w:pPr>
            <w:r>
              <w:rPr>
                <w:noProof/>
              </w:rPr>
              <w:t>N</w:t>
            </w:r>
            <w:r w:rsidRPr="00F2381F">
              <w:rPr>
                <w:noProof/>
                <w:vertAlign w:val="superscript"/>
              </w:rPr>
              <w:t>o</w:t>
            </w:r>
            <w:r>
              <w:rPr>
                <w:noProof/>
              </w:rPr>
              <w:t xml:space="preserve">  MTCN</w:t>
            </w:r>
          </w:p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DBECF8" w:themeFill="accent2" w:themeFillTint="1A"/>
            <w:vAlign w:val="center"/>
          </w:tcPr>
          <w:p w14:paraId="6B48AF0F" w14:textId="2DA9AEF7" w:rsidR="00260370" w:rsidRPr="00CA7CC1" w:rsidRDefault="00260370" w:rsidP="00260370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E70BF78" w14:textId="49383E32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Mot de passe</w:t>
            </w:r>
          </w:p>
        </w:tc>
        <w:tc>
          <w:tcPr>
            <w:tcW w:w="491" w:type="pct"/>
            <w:tcBorders>
              <w:top w:val="single" w:sz="4" w:space="0" w:color="auto"/>
            </w:tcBorders>
            <w:shd w:val="clear" w:color="auto" w:fill="DBECF8" w:themeFill="accent2" w:themeFillTint="1A"/>
            <w:vAlign w:val="center"/>
          </w:tcPr>
          <w:p w14:paraId="266E4386" w14:textId="77777777" w:rsidR="00260370" w:rsidRPr="00CA7CC1" w:rsidRDefault="00260370" w:rsidP="00260370">
            <w:pPr>
              <w:spacing w:before="0"/>
              <w:rPr>
                <w:noProof/>
              </w:rPr>
            </w:pPr>
            <w:r>
              <w:rPr>
                <w:noProof/>
              </w:rPr>
              <w:t>Hammamet</w:t>
            </w:r>
          </w:p>
        </w:tc>
      </w:tr>
    </w:tbl>
    <w:p w14:paraId="58C21B7D" w14:textId="77777777" w:rsidR="00260370" w:rsidRPr="00CA7CC1" w:rsidRDefault="00260370" w:rsidP="00260370">
      <w:pPr>
        <w:pStyle w:val="Sansinterligne"/>
        <w:rPr>
          <w:noProof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76"/>
        <w:gridCol w:w="4849"/>
        <w:gridCol w:w="3766"/>
        <w:gridCol w:w="1105"/>
        <w:gridCol w:w="1646"/>
        <w:gridCol w:w="887"/>
        <w:gridCol w:w="723"/>
      </w:tblGrid>
      <w:tr w:rsidR="00F32EC3" w:rsidRPr="00CA7CC1" w14:paraId="5B3ED971" w14:textId="77777777" w:rsidTr="00DF5C2C">
        <w:trPr>
          <w:trHeight w:val="293"/>
        </w:trPr>
        <w:sdt>
          <w:sdtPr>
            <w:id w:val="1101532736"/>
            <w:placeholder>
              <w:docPart w:val="25988ED3B5464C16A6764829B2F9C2D5"/>
            </w:placeholder>
            <w:temporary/>
            <w:showingPlcHdr/>
            <w15:appearance w15:val="hidden"/>
          </w:sdtPr>
          <w:sdtContent>
            <w:tc>
              <w:tcPr>
                <w:tcW w:w="3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29A5678C" w14:textId="77777777" w:rsidR="00260370" w:rsidRPr="00CA7CC1" w:rsidRDefault="00260370" w:rsidP="00DF5C2C">
                <w:pPr>
                  <w:pStyle w:val="En-ttesdutableau"/>
                  <w:spacing w:line="240" w:lineRule="auto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sdt>
          <w:sdtPr>
            <w:id w:val="-734620487"/>
            <w:placeholder>
              <w:docPart w:val="FA4087912F314C2D9E4A75A078A458FD"/>
            </w:placeholder>
            <w:temporary/>
            <w:showingPlcHdr/>
            <w15:appearance w15:val="hidden"/>
          </w:sdtPr>
          <w:sdtContent>
            <w:tc>
              <w:tcPr>
                <w:tcW w:w="173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4982373B" w14:textId="77777777" w:rsidR="00260370" w:rsidRPr="00CA7CC1" w:rsidRDefault="00260370" w:rsidP="00DF5C2C">
                <w:pPr>
                  <w:pStyle w:val="En-ttesdutableau"/>
                  <w:spacing w:line="240" w:lineRule="auto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tc>
          <w:tcPr>
            <w:tcW w:w="135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238DB651" w14:textId="77777777" w:rsidR="00260370" w:rsidRPr="00CA7CC1" w:rsidRDefault="00260370" w:rsidP="00DF5C2C">
            <w:pPr>
              <w:pStyle w:val="En-ttesdutableau"/>
              <w:spacing w:line="240" w:lineRule="auto"/>
            </w:pPr>
            <w:r>
              <w:t>Date</w:t>
            </w:r>
          </w:p>
        </w:tc>
        <w:sdt>
          <w:sdtPr>
            <w:id w:val="405890554"/>
            <w:placeholder>
              <w:docPart w:val="4325BCDDC6E74F13914FA28E314F0859"/>
            </w:placeholder>
            <w:temporary/>
            <w:showingPlcHdr/>
            <w15:appearance w15:val="hidden"/>
          </w:sdtPr>
          <w:sdtContent>
            <w:tc>
              <w:tcPr>
                <w:tcW w:w="39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0E97F9C6" w14:textId="77777777" w:rsidR="00260370" w:rsidRPr="00CA7CC1" w:rsidRDefault="00260370" w:rsidP="00DF5C2C">
                <w:pPr>
                  <w:pStyle w:val="En-ttesdutableau"/>
                  <w:spacing w:line="240" w:lineRule="auto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tc>
          <w:tcPr>
            <w:tcW w:w="5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7755EB2E" w14:textId="20172EA5" w:rsidR="00260370" w:rsidRPr="00CA7CC1" w:rsidRDefault="00260370" w:rsidP="00DF5C2C">
            <w:pPr>
              <w:pStyle w:val="En-ttesdutableau"/>
              <w:spacing w:line="240" w:lineRule="auto"/>
            </w:pPr>
            <w:sdt>
              <w:sdtPr>
                <w:id w:val="-293606196"/>
                <w:placeholder>
                  <w:docPart w:val="9A2E58A000B444C9B333838C94724583"/>
                </w:placeholder>
                <w:temporary/>
                <w:showingPlcHdr/>
                <w15:appearance w15:val="hidden"/>
              </w:sdtPr>
              <w:sdtContent>
                <w:r w:rsidRPr="00CA7CC1">
                  <w:rPr>
                    <w:lang w:bidi="fr-FR"/>
                  </w:rPr>
                  <w:t>Prix unitaire</w:t>
                </w:r>
              </w:sdtContent>
            </w:sdt>
            <w:r w:rsidRPr="00260370">
              <w:rPr>
                <w:color w:val="FF0000"/>
              </w:rPr>
              <w:t>*</w:t>
            </w:r>
          </w:p>
        </w:tc>
        <w:sdt>
          <w:sdtPr>
            <w:id w:val="1236660449"/>
            <w:placeholder>
              <w:docPart w:val="8390793F3F51464DADBFD508866A7146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362C4424" w14:textId="77777777" w:rsidR="00260370" w:rsidRPr="00CA7CC1" w:rsidRDefault="00260370" w:rsidP="00DF5C2C">
                <w:pPr>
                  <w:pStyle w:val="En-ttesdutableau"/>
                  <w:spacing w:line="240" w:lineRule="auto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F32EC3" w:rsidRPr="009253E8" w14:paraId="2AC4B592" w14:textId="77777777" w:rsidTr="00DF5C2C">
        <w:trPr>
          <w:trHeight w:val="331"/>
        </w:trPr>
        <w:tc>
          <w:tcPr>
            <w:tcW w:w="3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15289F04" w14:textId="77777777" w:rsidR="00260370" w:rsidRPr="00CA7CC1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7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5269238F" w14:textId="77777777" w:rsidR="00260370" w:rsidRPr="00CA7CC1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3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26860D40" w14:textId="77777777" w:rsidR="00260370" w:rsidRPr="00A317E3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39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7FB72417" w14:textId="77777777" w:rsidR="00260370" w:rsidRPr="00A317E3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2FF09060" w14:textId="77777777" w:rsidR="00260370" w:rsidRPr="00A317E3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3ADF7CD4" w14:textId="77777777" w:rsidR="00260370" w:rsidRPr="00A317E3" w:rsidRDefault="00260370" w:rsidP="00D9659A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F32EC3" w:rsidRPr="009253E8" w14:paraId="518B349D" w14:textId="77777777" w:rsidTr="00DF5C2C">
        <w:trPr>
          <w:trHeight w:val="20"/>
        </w:trPr>
        <w:tc>
          <w:tcPr>
            <w:tcW w:w="35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77672BC" w14:textId="77777777" w:rsidR="00260370" w:rsidRDefault="00260370" w:rsidP="00D9659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1738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61C882F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Carthage – Sidi Bou Sa</w:t>
            </w:r>
            <w:r>
              <w:rPr>
                <w:rFonts w:cstheme="minorHAnsi"/>
                <w:noProof/>
                <w:lang w:val="fr-CA"/>
              </w:rPr>
              <w:t>ï</w:t>
            </w:r>
            <w:r>
              <w:rPr>
                <w:noProof/>
                <w:lang w:val="fr-CA"/>
              </w:rPr>
              <w:t>d (demi journée)</w:t>
            </w:r>
          </w:p>
        </w:tc>
        <w:tc>
          <w:tcPr>
            <w:tcW w:w="135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FA176E0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Mercredi</w:t>
            </w:r>
            <w:r w:rsidRPr="009253E8">
              <w:rPr>
                <w:noProof/>
                <w:lang w:val="fr-CA"/>
              </w:rPr>
              <w:t>, le 2</w:t>
            </w:r>
            <w:r>
              <w:rPr>
                <w:noProof/>
                <w:lang w:val="fr-CA"/>
              </w:rPr>
              <w:t>1</w:t>
            </w:r>
            <w:r w:rsidRPr="009253E8">
              <w:rPr>
                <w:noProof/>
                <w:lang w:val="fr-CA"/>
              </w:rPr>
              <w:t xml:space="preserve"> juin 202</w:t>
            </w:r>
            <w:r>
              <w:rPr>
                <w:noProof/>
                <w:lang w:val="fr-CA"/>
              </w:rPr>
              <w:t>3</w:t>
            </w:r>
          </w:p>
        </w:tc>
        <w:tc>
          <w:tcPr>
            <w:tcW w:w="396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05A3655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FE3353F" w14:textId="10A0415F" w:rsidR="00260370" w:rsidRDefault="00260370" w:rsidP="00F32EC3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040</w:t>
            </w:r>
            <w:r w:rsidRPr="00BA6959">
              <w:rPr>
                <w:noProof/>
                <w:szCs w:val="24"/>
                <w:lang w:val="fr-CA"/>
              </w:rPr>
              <w:t xml:space="preserve"> </w:t>
            </w:r>
            <w:r w:rsidR="00F32EC3">
              <w:rPr>
                <w:noProof/>
                <w:szCs w:val="24"/>
                <w:lang w:val="fr-CA"/>
              </w:rPr>
              <w:t>USD</w:t>
            </w:r>
          </w:p>
        </w:tc>
        <w:tc>
          <w:tcPr>
            <w:tcW w:w="318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</w:tcPr>
          <w:p w14:paraId="1A7E679D" w14:textId="77777777" w:rsidR="00260370" w:rsidRPr="00BA6959" w:rsidRDefault="00260370" w:rsidP="00D9659A">
            <w:pPr>
              <w:jc w:val="right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  <w:t xml:space="preserve">            </w:t>
            </w:r>
          </w:p>
        </w:tc>
        <w:tc>
          <w:tcPr>
            <w:tcW w:w="259" w:type="pct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7E59AE93" w14:textId="2579D834" w:rsidR="00260370" w:rsidRDefault="00F32EC3" w:rsidP="00F32EC3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USD</w:t>
            </w:r>
          </w:p>
        </w:tc>
      </w:tr>
      <w:tr w:rsidR="00F32EC3" w:rsidRPr="009253E8" w14:paraId="48A1F754" w14:textId="77777777" w:rsidTr="00DF5C2C">
        <w:trPr>
          <w:trHeight w:val="20"/>
        </w:trPr>
        <w:tc>
          <w:tcPr>
            <w:tcW w:w="3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6E4493" w14:textId="77777777" w:rsidR="00260370" w:rsidRDefault="00260370" w:rsidP="00D9659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  <w:tc>
          <w:tcPr>
            <w:tcW w:w="17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99790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Kairouan – El Djem (une journée)</w:t>
            </w:r>
          </w:p>
        </w:tc>
        <w:tc>
          <w:tcPr>
            <w:tcW w:w="13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85930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Samedi, le 24 juin 2023</w:t>
            </w:r>
          </w:p>
        </w:tc>
        <w:tc>
          <w:tcPr>
            <w:tcW w:w="39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92533E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902BF7" w14:textId="059D3074" w:rsidR="00260370" w:rsidRDefault="00260370" w:rsidP="00F32EC3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060</w:t>
            </w:r>
            <w:r w:rsidRPr="00BA6959">
              <w:rPr>
                <w:noProof/>
                <w:szCs w:val="24"/>
                <w:lang w:val="fr-CA"/>
              </w:rPr>
              <w:t xml:space="preserve"> </w:t>
            </w:r>
            <w:r w:rsidR="00F32EC3">
              <w:rPr>
                <w:noProof/>
                <w:szCs w:val="24"/>
                <w:lang w:val="fr-CA"/>
              </w:rPr>
              <w:t>USD</w:t>
            </w:r>
          </w:p>
        </w:tc>
        <w:tc>
          <w:tcPr>
            <w:tcW w:w="3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</w:tcPr>
          <w:p w14:paraId="4EF396A5" w14:textId="77777777" w:rsidR="00260370" w:rsidRDefault="00260370" w:rsidP="00D9659A">
            <w:pPr>
              <w:jc w:val="right"/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</w:t>
            </w:r>
          </w:p>
        </w:tc>
        <w:tc>
          <w:tcPr>
            <w:tcW w:w="259" w:type="pct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71E711C7" w14:textId="79F7336F" w:rsidR="00260370" w:rsidRDefault="00F32EC3" w:rsidP="00F32EC3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USD</w:t>
            </w:r>
          </w:p>
        </w:tc>
      </w:tr>
      <w:tr w:rsidR="00F32EC3" w:rsidRPr="009253E8" w14:paraId="36381D41" w14:textId="77777777" w:rsidTr="00DF5C2C">
        <w:trPr>
          <w:trHeight w:val="20"/>
        </w:trPr>
        <w:tc>
          <w:tcPr>
            <w:tcW w:w="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A2B0F" w14:textId="77777777" w:rsidR="00260370" w:rsidRDefault="00260370" w:rsidP="00D9659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fr-CA"/>
              </w:rPr>
              <w:t>3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29440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Le Kef (une journée)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E1EC2" w14:textId="77777777" w:rsidR="00260370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Dimanche, le 25 juin 2023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DEEB90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FFF384" w14:textId="5A6D3E81" w:rsidR="00260370" w:rsidRDefault="00260370" w:rsidP="00F32EC3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lang w:val="fr-CA"/>
              </w:rPr>
              <w:t xml:space="preserve">060 </w:t>
            </w:r>
            <w:r w:rsidR="00F32EC3">
              <w:rPr>
                <w:noProof/>
                <w:lang w:val="fr-CA"/>
              </w:rPr>
              <w:t>USD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7D2DE09F" w14:textId="77777777" w:rsidR="00260370" w:rsidRDefault="00260370" w:rsidP="00D9659A">
            <w:pPr>
              <w:jc w:val="right"/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</w:pP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640F3383" w14:textId="4563E7F2" w:rsidR="00260370" w:rsidRDefault="00F32EC3" w:rsidP="00F32EC3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lang w:val="fr-CA"/>
              </w:rPr>
              <w:t>USD</w:t>
            </w:r>
          </w:p>
        </w:tc>
      </w:tr>
      <w:tr w:rsidR="00F32EC3" w:rsidRPr="009253E8" w14:paraId="1606762C" w14:textId="77777777" w:rsidTr="00DF5C2C">
        <w:trPr>
          <w:trHeight w:val="20"/>
        </w:trPr>
        <w:tc>
          <w:tcPr>
            <w:tcW w:w="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C71956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4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3C019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Tabarka – A</w:t>
            </w:r>
            <w:r>
              <w:rPr>
                <w:rFonts w:cstheme="minorHAnsi"/>
                <w:noProof/>
                <w:lang w:val="fr-CA"/>
              </w:rPr>
              <w:t>ï</w:t>
            </w:r>
            <w:r>
              <w:rPr>
                <w:noProof/>
                <w:lang w:val="fr-CA"/>
              </w:rPr>
              <w:t>n Draham (deux jours, une nuit)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8D6056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Samedi-dimanche, 24-25 juin 2023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B5BAC2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A4D2B" w14:textId="7B89B28F" w:rsidR="00260370" w:rsidRPr="009253E8" w:rsidRDefault="00260370" w:rsidP="00F32EC3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100 </w:t>
            </w:r>
            <w:r w:rsidR="00F32EC3">
              <w:rPr>
                <w:noProof/>
                <w:lang w:val="fr-CA"/>
              </w:rPr>
              <w:t>USD</w:t>
            </w:r>
            <w:r>
              <w:rPr>
                <w:noProof/>
                <w:lang w:val="fr-CA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5FFF0FEF" w14:textId="77777777" w:rsidR="00260370" w:rsidRPr="00BA6959" w:rsidRDefault="00260370" w:rsidP="00D9659A">
            <w:pPr>
              <w:jc w:val="right"/>
              <w:rPr>
                <w:noProof/>
                <w:lang w:val="fr-CA"/>
              </w:rPr>
            </w:pP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7132F32" w14:textId="6DE13C33" w:rsidR="00260370" w:rsidRPr="001B0257" w:rsidRDefault="00F32EC3" w:rsidP="00F32EC3">
            <w:pPr>
              <w:jc w:val="center"/>
              <w:rPr>
                <w:rFonts w:ascii="Arial" w:hAnsi="Arial" w:cs="Arial"/>
                <w:noProof/>
                <w:lang w:val="fr-CA"/>
              </w:rPr>
            </w:pPr>
            <w:r>
              <w:rPr>
                <w:rFonts w:ascii="Arial" w:hAnsi="Arial" w:cs="Arial"/>
                <w:noProof/>
                <w:lang w:val="fr-CA"/>
              </w:rPr>
              <w:t>USD</w:t>
            </w:r>
          </w:p>
        </w:tc>
      </w:tr>
      <w:tr w:rsidR="00F32EC3" w:rsidRPr="009253E8" w14:paraId="0FFD225C" w14:textId="77777777" w:rsidTr="00DF5C2C">
        <w:trPr>
          <w:trHeight w:val="20"/>
        </w:trPr>
        <w:tc>
          <w:tcPr>
            <w:tcW w:w="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023C5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08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8EF5E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Chambre single + 15 $*. Chambre double x 2*. Chambre triple x 3*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3C8D4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C6B80" w14:textId="77777777" w:rsidR="00260370" w:rsidRPr="009253E8" w:rsidRDefault="00260370" w:rsidP="00D9659A">
            <w:pPr>
              <w:rPr>
                <w:noProof/>
                <w:lang w:val="fr-CA"/>
              </w:rPr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4B1FE" w14:textId="77777777" w:rsidR="00260370" w:rsidRPr="00BA6959" w:rsidRDefault="00260370" w:rsidP="00D9659A">
            <w:pPr>
              <w:jc w:val="right"/>
              <w:rPr>
                <w:noProof/>
                <w:lang w:val="fr-CA"/>
              </w:rPr>
            </w:pPr>
          </w:p>
        </w:tc>
      </w:tr>
      <w:tr w:rsidR="00F32EC3" w:rsidRPr="009253E8" w14:paraId="725B3FA9" w14:textId="77777777" w:rsidTr="00DF5C2C">
        <w:trPr>
          <w:trHeight w:val="20"/>
        </w:trPr>
        <w:tc>
          <w:tcPr>
            <w:tcW w:w="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BE907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5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C7A7EE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Le Sud tunisien (quatre jour, trois nuits)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22F00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Mardi-vendredi, 27-30 juin 2023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51EF2A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50E1C5" w14:textId="539EE5F0" w:rsidR="00260370" w:rsidRPr="009253E8" w:rsidRDefault="00260370" w:rsidP="00F32EC3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230 </w:t>
            </w:r>
            <w:r w:rsidR="00F32EC3">
              <w:rPr>
                <w:noProof/>
                <w:lang w:val="fr-CA"/>
              </w:rPr>
              <w:t>USD</w:t>
            </w:r>
            <w:r>
              <w:rPr>
                <w:noProof/>
                <w:lang w:val="fr-CA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08F20F4C" w14:textId="77777777" w:rsidR="00260370" w:rsidRPr="00BA6959" w:rsidRDefault="00260370" w:rsidP="00D9659A">
            <w:pPr>
              <w:jc w:val="right"/>
              <w:rPr>
                <w:noProof/>
                <w:lang w:val="fr-CA"/>
              </w:rPr>
            </w:pP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9418A16" w14:textId="2E70ACA6" w:rsidR="00260370" w:rsidRPr="001B0257" w:rsidRDefault="00F32EC3" w:rsidP="00F32EC3">
            <w:pPr>
              <w:jc w:val="center"/>
              <w:rPr>
                <w:rFonts w:ascii="Arial" w:hAnsi="Arial" w:cs="Arial"/>
                <w:noProof/>
                <w:lang w:val="fr-CA"/>
              </w:rPr>
            </w:pPr>
            <w:r>
              <w:rPr>
                <w:rFonts w:ascii="Arial" w:hAnsi="Arial" w:cs="Arial"/>
                <w:noProof/>
                <w:lang w:val="fr-CA"/>
              </w:rPr>
              <w:t>USD</w:t>
            </w:r>
          </w:p>
        </w:tc>
      </w:tr>
      <w:tr w:rsidR="00F32EC3" w:rsidRPr="009253E8" w14:paraId="2D8E2295" w14:textId="77777777" w:rsidTr="00DF5C2C">
        <w:trPr>
          <w:trHeight w:val="20"/>
        </w:trPr>
        <w:tc>
          <w:tcPr>
            <w:tcW w:w="3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63626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08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81E1B" w14:textId="77777777" w:rsidR="00260370" w:rsidRPr="009253E8" w:rsidRDefault="00260370" w:rsidP="00D9659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Chambre single + 45 $* . Chambre double x 2*. Chambre triple x 3*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27C488" w14:textId="77777777" w:rsidR="00260370" w:rsidRPr="009253E8" w:rsidRDefault="00260370" w:rsidP="00D9659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AB5D44" w14:textId="77777777" w:rsidR="00260370" w:rsidRPr="009253E8" w:rsidRDefault="00260370" w:rsidP="00D9659A">
            <w:pPr>
              <w:rPr>
                <w:noProof/>
                <w:lang w:val="fr-CA"/>
              </w:rPr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5B498" w14:textId="77777777" w:rsidR="00260370" w:rsidRPr="00BA6959" w:rsidRDefault="00260370" w:rsidP="00D9659A">
            <w:pPr>
              <w:rPr>
                <w:noProof/>
                <w:lang w:val="fr-CA"/>
              </w:rPr>
            </w:pPr>
          </w:p>
        </w:tc>
      </w:tr>
      <w:tr w:rsidR="00B82415" w:rsidRPr="00CA7CC1" w14:paraId="0222A108" w14:textId="77777777" w:rsidTr="00DF5C2C">
        <w:trPr>
          <w:trHeight w:val="20"/>
        </w:trPr>
        <w:tc>
          <w:tcPr>
            <w:tcW w:w="3833" w:type="pct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497486E" w14:textId="5A6D0260" w:rsidR="00B82415" w:rsidRDefault="00B82415" w:rsidP="00F32EC3">
            <w:pPr>
              <w:rPr>
                <w:noProof/>
                <w:lang w:val="fr-CA"/>
              </w:rPr>
            </w:pPr>
            <w:r w:rsidRPr="00F32EC3">
              <w:rPr>
                <w:noProof/>
                <w:color w:val="FF0000"/>
                <w:sz w:val="28"/>
                <w:lang w:val="fr-CA"/>
              </w:rPr>
              <w:t>*</w:t>
            </w:r>
            <w:r w:rsidRPr="00B82415">
              <w:rPr>
                <w:noProof/>
                <w:sz w:val="28"/>
                <w:lang w:val="fr-CA"/>
              </w:rPr>
              <w:t>P</w:t>
            </w:r>
            <w:r>
              <w:rPr>
                <w:noProof/>
                <w:lang w:val="fr-CA"/>
              </w:rPr>
              <w:t>rix en fonction d’un groupe de 40 personnes et plus.</w:t>
            </w:r>
          </w:p>
          <w:p w14:paraId="40D16F2B" w14:textId="0F07AA3C" w:rsidR="00B82415" w:rsidRPr="009253E8" w:rsidRDefault="00B82415" w:rsidP="00B82415">
            <w:pPr>
              <w:spacing w:before="0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  Voir </w:t>
            </w:r>
            <w:r w:rsidR="00DF5C2C">
              <w:rPr>
                <w:noProof/>
                <w:lang w:val="fr-CA"/>
              </w:rPr>
              <w:t xml:space="preserve">la </w:t>
            </w:r>
            <w:r>
              <w:rPr>
                <w:noProof/>
                <w:lang w:val="fr-CA"/>
              </w:rPr>
              <w:t xml:space="preserve">correspondance pour les prix de goupes </w:t>
            </w:r>
            <w:r w:rsidR="00DF5C2C">
              <w:rPr>
                <w:noProof/>
                <w:lang w:val="fr-CA"/>
              </w:rPr>
              <w:t xml:space="preserve">de </w:t>
            </w:r>
            <w:r>
              <w:rPr>
                <w:noProof/>
                <w:lang w:val="fr-CA"/>
              </w:rPr>
              <w:t xml:space="preserve">20+ et </w:t>
            </w:r>
            <w:r w:rsidR="00DF5C2C">
              <w:rPr>
                <w:noProof/>
                <w:lang w:val="fr-CA"/>
              </w:rPr>
              <w:t xml:space="preserve">de </w:t>
            </w:r>
            <w:r>
              <w:rPr>
                <w:noProof/>
                <w:lang w:val="fr-CA"/>
              </w:rPr>
              <w:t>10+</w:t>
            </w:r>
            <w:r w:rsidR="00DF5C2C">
              <w:rPr>
                <w:noProof/>
                <w:lang w:val="fr-CA"/>
              </w:rPr>
              <w:t xml:space="preserve"> personnes</w:t>
            </w:r>
            <w:r>
              <w:rPr>
                <w:noProof/>
                <w:lang w:val="fr-CA"/>
              </w:rPr>
              <w:t xml:space="preserve"> </w:t>
            </w:r>
          </w:p>
        </w:tc>
        <w:sdt>
          <w:sdtPr>
            <w:rPr>
              <w:noProof/>
            </w:rPr>
            <w:id w:val="2064670704"/>
            <w:placeholder>
              <w:docPart w:val="768F0BFE376E4102880D7AF41E40037A"/>
            </w:placeholder>
            <w:temporary/>
            <w:showingPlcHdr/>
            <w15:appearance w15:val="hidden"/>
            <w:text/>
          </w:sdtPr>
          <w:sdtContent>
            <w:tc>
              <w:tcPr>
                <w:tcW w:w="5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A29193" w14:textId="10E9EC8C" w:rsidR="00B82415" w:rsidRPr="00CA7CC1" w:rsidRDefault="00B82415" w:rsidP="00B82415">
                <w:pPr>
                  <w:pStyle w:val="Total"/>
                  <w:jc w:val="right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77CC9" w14:textId="77777777" w:rsidR="00B82415" w:rsidRPr="00BA6959" w:rsidRDefault="00B82415" w:rsidP="00D9659A">
            <w:pPr>
              <w:jc w:val="right"/>
              <w:rPr>
                <w:noProof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 </w:t>
            </w: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F054" w14:textId="3DB1E509" w:rsidR="00B82415" w:rsidRPr="00BA6959" w:rsidRDefault="00B82415" w:rsidP="00F32EC3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USD</w:t>
            </w:r>
          </w:p>
        </w:tc>
      </w:tr>
      <w:tr w:rsidR="00B82415" w:rsidRPr="00CA7CC1" w14:paraId="145CA441" w14:textId="77777777" w:rsidTr="00DF5C2C">
        <w:trPr>
          <w:trHeight w:val="20"/>
        </w:trPr>
        <w:tc>
          <w:tcPr>
            <w:tcW w:w="3833" w:type="pct"/>
            <w:gridSpan w:val="4"/>
            <w:vMerge/>
            <w:tcBorders>
              <w:top w:val="single" w:sz="4" w:space="0" w:color="auto"/>
            </w:tcBorders>
          </w:tcPr>
          <w:p w14:paraId="79CF32B3" w14:textId="77777777" w:rsidR="00B82415" w:rsidRPr="00F32EC3" w:rsidRDefault="00B82415" w:rsidP="00F32EC3">
            <w:pPr>
              <w:rPr>
                <w:noProof/>
                <w:color w:val="FF0000"/>
                <w:sz w:val="28"/>
                <w:lang w:val="fr-CA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  <w:vAlign w:val="bottom"/>
          </w:tcPr>
          <w:p w14:paraId="1CD8ED33" w14:textId="35534129" w:rsidR="00B82415" w:rsidRPr="00CA7CC1" w:rsidRDefault="00B82415" w:rsidP="00D9659A">
            <w:pPr>
              <w:pStyle w:val="Total"/>
              <w:rPr>
                <w:noProof/>
              </w:rPr>
            </w:pPr>
          </w:p>
        </w:tc>
        <w:tc>
          <w:tcPr>
            <w:tcW w:w="577" w:type="pct"/>
            <w:gridSpan w:val="2"/>
            <w:tcBorders>
              <w:top w:val="single" w:sz="4" w:space="0" w:color="auto"/>
            </w:tcBorders>
          </w:tcPr>
          <w:p w14:paraId="16534A78" w14:textId="77777777" w:rsidR="00B82415" w:rsidRDefault="00B82415" w:rsidP="00F32EC3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</w:p>
        </w:tc>
      </w:tr>
    </w:tbl>
    <w:p w14:paraId="6A763A2D" w14:textId="77777777" w:rsidR="00DF5C2C" w:rsidRPr="00DF5C2C" w:rsidRDefault="00DF5C2C" w:rsidP="00DF5C2C">
      <w:pPr>
        <w:pStyle w:val="Paragraphedeliste"/>
        <w:numPr>
          <w:ilvl w:val="0"/>
          <w:numId w:val="23"/>
        </w:numPr>
        <w:tabs>
          <w:tab w:val="left" w:pos="31"/>
          <w:tab w:val="right" w:pos="13958"/>
        </w:tabs>
        <w:spacing w:line="240" w:lineRule="auto"/>
        <w:rPr>
          <w:noProof/>
          <w:sz w:val="28"/>
          <w:szCs w:val="36"/>
          <w:lang w:val="it-IT"/>
        </w:rPr>
      </w:pPr>
      <w:r w:rsidRPr="00DF5C2C">
        <w:rPr>
          <w:noProof/>
          <w:sz w:val="28"/>
          <w:szCs w:val="36"/>
          <w:lang w:val="fr-CA"/>
        </w:rPr>
        <w:t>Veuillez faire votre paiement par</w:t>
      </w:r>
      <w:r w:rsidRPr="00DF5C2C">
        <w:rPr>
          <w:noProof/>
          <w:sz w:val="28"/>
          <w:szCs w:val="36"/>
          <w:lang w:val="it-IT"/>
        </w:rPr>
        <w:t xml:space="preserve"> Western Union (</w:t>
      </w:r>
      <w:r w:rsidRPr="00DF5C2C">
        <w:rPr>
          <w:b/>
          <w:noProof/>
          <w:sz w:val="28"/>
          <w:szCs w:val="36"/>
          <w:lang w:val="it-IT"/>
        </w:rPr>
        <w:t>le moyen le plus rapide et le moins cher</w:t>
      </w:r>
      <w:r w:rsidRPr="00DF5C2C">
        <w:rPr>
          <w:noProof/>
          <w:sz w:val="28"/>
          <w:szCs w:val="36"/>
          <w:lang w:val="it-IT"/>
        </w:rPr>
        <w:t>)</w:t>
      </w:r>
    </w:p>
    <w:p w14:paraId="54A2AD68" w14:textId="77777777" w:rsidR="00DF5C2C" w:rsidRPr="00DF5C2C" w:rsidRDefault="00DF5C2C" w:rsidP="00DF5C2C">
      <w:pPr>
        <w:pStyle w:val="Paragraphedeliste"/>
        <w:tabs>
          <w:tab w:val="left" w:pos="31"/>
          <w:tab w:val="right" w:pos="13958"/>
        </w:tabs>
        <w:spacing w:before="0" w:line="240" w:lineRule="auto"/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  <w:lang w:val="fr-CA"/>
        </w:rPr>
      </w:pPr>
      <w:r w:rsidRPr="00DF5C2C">
        <w:rPr>
          <w:noProof/>
          <w:sz w:val="28"/>
          <w:szCs w:val="36"/>
          <w:lang w:val="it-IT"/>
        </w:rPr>
        <w:t xml:space="preserve">à l’attention de : </w:t>
      </w:r>
      <w:r w:rsidRPr="00DF5C2C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  <w:lang w:val="fr-CA"/>
        </w:rPr>
        <w:t xml:space="preserve">Mohamed Karim </w:t>
      </w:r>
      <w:proofErr w:type="spellStart"/>
      <w:r w:rsidRPr="00DF5C2C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  <w:lang w:val="fr-CA"/>
        </w:rPr>
        <w:t>Bellagha</w:t>
      </w:r>
      <w:proofErr w:type="spellEnd"/>
      <w:r w:rsidRPr="00DF5C2C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  <w:lang w:val="fr-CA"/>
        </w:rPr>
        <w:t xml:space="preserve">, CIN N° 04755711 ; </w:t>
      </w:r>
      <w:r w:rsidRPr="00DF5C2C">
        <w:rPr>
          <w:noProof/>
          <w:szCs w:val="36"/>
        </w:rPr>
        <w:t xml:space="preserve">Tél. : 99 023 561  </w:t>
      </w:r>
    </w:p>
    <w:p w14:paraId="7FE35F8B" w14:textId="77777777" w:rsidR="00DF5C2C" w:rsidRPr="00DF5C2C" w:rsidRDefault="00DF5C2C" w:rsidP="0027427F">
      <w:pPr>
        <w:pStyle w:val="Paragraphedeliste"/>
        <w:numPr>
          <w:ilvl w:val="0"/>
          <w:numId w:val="23"/>
        </w:numPr>
        <w:contextualSpacing w:val="0"/>
        <w:rPr>
          <w:b/>
          <w:bCs/>
          <w:noProof/>
          <w:sz w:val="28"/>
          <w:lang w:val="fr-CA"/>
        </w:rPr>
      </w:pPr>
      <w:r w:rsidRPr="00DF5C2C">
        <w:rPr>
          <w:noProof/>
          <w:sz w:val="28"/>
          <w:lang w:val="fr-CA"/>
        </w:rPr>
        <w:t>Veuillez e</w:t>
      </w:r>
      <w:bookmarkStart w:id="0" w:name="_GoBack"/>
      <w:bookmarkEnd w:id="0"/>
      <w:r w:rsidRPr="00DF5C2C">
        <w:rPr>
          <w:noProof/>
          <w:sz w:val="28"/>
          <w:lang w:val="fr-CA"/>
        </w:rPr>
        <w:t xml:space="preserve">nvoyer ce bon de commande à : BELMO TRAVEL &amp; EVENTS : </w:t>
      </w:r>
      <w:hyperlink r:id="rId11" w:history="1">
        <w:r w:rsidRPr="00DF5C2C">
          <w:rPr>
            <w:rStyle w:val="Lienhypertexte"/>
            <w:b/>
            <w:bCs/>
            <w:noProof/>
            <w:sz w:val="28"/>
            <w:lang w:val="fr-CA"/>
          </w:rPr>
          <w:t>belmotravel@gmail.com</w:t>
        </w:r>
      </w:hyperlink>
    </w:p>
    <w:p w14:paraId="7AD15E31" w14:textId="269EBCC1" w:rsidR="00260370" w:rsidRPr="0027427F" w:rsidRDefault="00DF5C2C" w:rsidP="0027427F">
      <w:pPr>
        <w:pStyle w:val="Paragraphedeliste"/>
        <w:numPr>
          <w:ilvl w:val="0"/>
          <w:numId w:val="23"/>
        </w:numPr>
        <w:contextualSpacing w:val="0"/>
        <w:rPr>
          <w:sz w:val="22"/>
          <w:lang w:val="fr-CA"/>
        </w:rPr>
      </w:pPr>
      <w:r w:rsidRPr="0027427F">
        <w:rPr>
          <w:rFonts w:ascii="Arial" w:hAnsi="Arial" w:cs="Arial"/>
          <w:bCs/>
          <w:color w:val="202124"/>
          <w:sz w:val="22"/>
          <w:szCs w:val="26"/>
          <w:shd w:val="clear" w:color="auto" w:fill="FFFFFF"/>
          <w:lang w:val="fr-CA"/>
        </w:rPr>
        <w:t xml:space="preserve">Vous pouvez aussi payer par virement bancaire à : </w:t>
      </w:r>
      <w:r w:rsidRPr="0027427F">
        <w:rPr>
          <w:rFonts w:ascii="Arial" w:hAnsi="Arial" w:cs="Arial"/>
          <w:bCs/>
          <w:color w:val="202124"/>
          <w:sz w:val="20"/>
          <w:szCs w:val="24"/>
          <w:shd w:val="clear" w:color="auto" w:fill="FFFFFF"/>
        </w:rPr>
        <w:t>UBCI</w:t>
      </w:r>
      <w:r w:rsidRPr="0027427F">
        <w:rPr>
          <w:rFonts w:ascii="Arial" w:hAnsi="Arial" w:cs="Arial"/>
          <w:color w:val="202124"/>
          <w:sz w:val="20"/>
          <w:szCs w:val="24"/>
          <w:shd w:val="clear" w:color="auto" w:fill="FFFFFF"/>
        </w:rPr>
        <w:t xml:space="preserve">. </w:t>
      </w:r>
      <w:r w:rsidRPr="0027427F">
        <w:rPr>
          <w:rFonts w:ascii="Arial" w:hAnsi="Arial" w:cs="Arial"/>
          <w:b/>
          <w:bCs/>
          <w:color w:val="202124"/>
          <w:sz w:val="20"/>
          <w:szCs w:val="24"/>
          <w:shd w:val="clear" w:color="auto" w:fill="FFFFFF"/>
        </w:rPr>
        <w:t>Code BIC</w:t>
      </w:r>
      <w:r w:rsidRPr="0027427F">
        <w:rPr>
          <w:rFonts w:ascii="Arial" w:hAnsi="Arial" w:cs="Arial"/>
          <w:color w:val="202124"/>
          <w:sz w:val="20"/>
          <w:szCs w:val="24"/>
          <w:shd w:val="clear" w:color="auto" w:fill="FFFFFF"/>
        </w:rPr>
        <w:t xml:space="preserve"> : UBCITNTT. </w:t>
      </w:r>
      <w:r w:rsidRPr="0027427F">
        <w:rPr>
          <w:rFonts w:ascii="Arial" w:hAnsi="Arial" w:cs="Arial"/>
          <w:b/>
          <w:bCs/>
          <w:color w:val="202124"/>
          <w:sz w:val="20"/>
          <w:szCs w:val="24"/>
          <w:shd w:val="clear" w:color="auto" w:fill="FFFFFF"/>
        </w:rPr>
        <w:t>IBAN</w:t>
      </w:r>
      <w:r w:rsidRPr="0027427F">
        <w:rPr>
          <w:rFonts w:ascii="Arial" w:hAnsi="Arial" w:cs="Arial"/>
          <w:color w:val="202124"/>
          <w:sz w:val="20"/>
          <w:szCs w:val="24"/>
          <w:shd w:val="clear" w:color="auto" w:fill="FFFFFF"/>
        </w:rPr>
        <w:t xml:space="preserve"> TN 59 1100 8000 1676 0027 8841</w:t>
      </w:r>
    </w:p>
    <w:sectPr w:rsidR="00260370" w:rsidRPr="0027427F" w:rsidSect="00135A9D">
      <w:headerReference w:type="default" r:id="rId12"/>
      <w:footerReference w:type="default" r:id="rId13"/>
      <w:pgSz w:w="16838" w:h="11906" w:orient="landscape" w:code="9"/>
      <w:pgMar w:top="1440" w:right="1440" w:bottom="907" w:left="1440" w:header="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E9218" w14:textId="77777777" w:rsidR="00ED4D05" w:rsidRDefault="00ED4D05" w:rsidP="00650259">
      <w:pPr>
        <w:spacing w:line="240" w:lineRule="auto"/>
      </w:pPr>
      <w:r>
        <w:separator/>
      </w:r>
    </w:p>
  </w:endnote>
  <w:endnote w:type="continuationSeparator" w:id="0">
    <w:p w14:paraId="75265A29" w14:textId="77777777" w:rsidR="00ED4D05" w:rsidRDefault="00ED4D0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10E41F2-D9F3-4075-A1BE-1784D4216A20}"/>
    <w:embedBold r:id="rId2" w:fontKey="{5C506F13-79B8-4F28-9E27-6DE7F567424E}"/>
    <w:embedItalic r:id="rId3" w:fontKey="{23110F92-C03F-4ED1-A720-117F5ED0AC0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40A142C-215F-4369-8F10-942139118798}"/>
    <w:embedBold r:id="rId5" w:fontKey="{2A2532D2-1A0A-44FD-90BD-D0C9A70AB438}"/>
    <w:embedItalic r:id="rId6" w:fontKey="{4A112851-728D-42D4-B486-6AEBC06D3CE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D2131DA-EB23-474B-8DD2-8D094782A7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8FB5AFC-33E5-4D23-A75A-D41D10E3AF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5499"/>
      <w:gridCol w:w="8459"/>
    </w:tblGrid>
    <w:tr w:rsidR="00562601" w:rsidRPr="00FA4CFF" w14:paraId="5D6D2D2A" w14:textId="77777777" w:rsidTr="006B4AEB">
      <w:tc>
        <w:tcPr>
          <w:tcW w:w="1970" w:type="pct"/>
          <w:vAlign w:val="center"/>
        </w:tcPr>
        <w:p w14:paraId="68CF1AF2" w14:textId="638A6A9F" w:rsidR="00562601" w:rsidRPr="002A648D" w:rsidRDefault="00724348" w:rsidP="009253E8">
          <w:pPr>
            <w:pStyle w:val="Pieddepage"/>
            <w:rPr>
              <w:noProof/>
            </w:rPr>
          </w:pPr>
          <w:r w:rsidRPr="00724348">
            <w:rPr>
              <w:noProof/>
              <w:lang w:val="fr-CA" w:eastAsia="fr-CA"/>
            </w:rPr>
            <w:drawing>
              <wp:inline distT="0" distB="0" distL="0" distR="0" wp14:anchorId="574106E0" wp14:editId="1603869B">
                <wp:extent cx="928166" cy="324000"/>
                <wp:effectExtent l="0" t="0" r="5715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8166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F69CC" w:rsidRPr="00A832B3">
            <w:rPr>
              <w:noProof/>
              <w:sz w:val="24"/>
              <w:szCs w:val="36"/>
            </w:rPr>
            <w:t>Tél. : 99 023</w:t>
          </w:r>
          <w:r w:rsidR="00A832B3">
            <w:rPr>
              <w:noProof/>
              <w:sz w:val="24"/>
              <w:szCs w:val="36"/>
            </w:rPr>
            <w:t> </w:t>
          </w:r>
          <w:r w:rsidR="007F69CC" w:rsidRPr="00A832B3">
            <w:rPr>
              <w:noProof/>
              <w:sz w:val="24"/>
              <w:szCs w:val="36"/>
            </w:rPr>
            <w:t>561</w:t>
          </w:r>
          <w:r w:rsidR="00A832B3">
            <w:rPr>
              <w:noProof/>
              <w:sz w:val="24"/>
              <w:szCs w:val="36"/>
            </w:rPr>
            <w:t xml:space="preserve">  </w:t>
          </w:r>
          <w:r w:rsidR="007F69CC" w:rsidRPr="00A832B3">
            <w:rPr>
              <w:noProof/>
              <w:sz w:val="24"/>
              <w:szCs w:val="36"/>
            </w:rPr>
            <w:t>-</w:t>
          </w:r>
          <w:r w:rsidR="00A832B3">
            <w:rPr>
              <w:noProof/>
              <w:sz w:val="24"/>
              <w:szCs w:val="36"/>
            </w:rPr>
            <w:t xml:space="preserve"> </w:t>
          </w:r>
          <w:r w:rsidR="007F69CC" w:rsidRPr="00A832B3">
            <w:rPr>
              <w:noProof/>
              <w:sz w:val="24"/>
              <w:szCs w:val="36"/>
            </w:rPr>
            <w:t xml:space="preserve"> 58 694 240</w:t>
          </w:r>
        </w:p>
      </w:tc>
      <w:tc>
        <w:tcPr>
          <w:tcW w:w="3030" w:type="pct"/>
          <w:vAlign w:val="center"/>
        </w:tcPr>
        <w:p w14:paraId="6C4991D9" w14:textId="49B05DDA" w:rsidR="00562601" w:rsidRPr="00077C85" w:rsidRDefault="00FA4CFF" w:rsidP="00941011">
          <w:pPr>
            <w:tabs>
              <w:tab w:val="left" w:pos="31"/>
              <w:tab w:val="right" w:pos="13958"/>
            </w:tabs>
            <w:spacing w:line="240" w:lineRule="auto"/>
            <w:ind w:left="18"/>
            <w:jc w:val="right"/>
            <w:rPr>
              <w:noProof/>
              <w:sz w:val="18"/>
              <w:szCs w:val="24"/>
              <w:lang w:val="it-IT"/>
            </w:rPr>
          </w:pPr>
          <w:r>
            <w:rPr>
              <w:noProof/>
              <w:szCs w:val="36"/>
              <w:lang w:val="it-IT"/>
            </w:rPr>
            <w:t xml:space="preserve">Modes de paiement : Virement bancaire ou virement par </w:t>
          </w:r>
          <w:r w:rsidR="00941011">
            <w:rPr>
              <w:noProof/>
              <w:szCs w:val="36"/>
              <w:lang w:val="it-IT"/>
            </w:rPr>
            <w:t>Western Union</w:t>
          </w:r>
        </w:p>
      </w:tc>
    </w:tr>
  </w:tbl>
  <w:p w14:paraId="406A7D7F" w14:textId="77777777" w:rsidR="00562601" w:rsidRPr="00077C85" w:rsidRDefault="00562601" w:rsidP="002A648D">
    <w:pPr>
      <w:pStyle w:val="Pieddepage"/>
      <w:rPr>
        <w:noProof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4BB5F" w14:textId="77777777" w:rsidR="00ED4D05" w:rsidRDefault="00ED4D05" w:rsidP="00650259">
      <w:pPr>
        <w:spacing w:line="240" w:lineRule="auto"/>
      </w:pPr>
      <w:r>
        <w:separator/>
      </w:r>
    </w:p>
  </w:footnote>
  <w:footnote w:type="continuationSeparator" w:id="0">
    <w:p w14:paraId="75BE758A" w14:textId="77777777" w:rsidR="00ED4D05" w:rsidRDefault="00ED4D0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0000"/>
      <w:tblLook w:val="04A0" w:firstRow="1" w:lastRow="0" w:firstColumn="1" w:lastColumn="0" w:noHBand="0" w:noVBand="1"/>
    </w:tblPr>
    <w:tblGrid>
      <w:gridCol w:w="2496"/>
      <w:gridCol w:w="11462"/>
    </w:tblGrid>
    <w:tr w:rsidR="00562601" w:rsidRPr="00562601" w14:paraId="0175683F" w14:textId="77777777" w:rsidTr="00796179">
      <w:trPr>
        <w:trHeight w:val="990"/>
      </w:trPr>
      <w:tc>
        <w:tcPr>
          <w:tcW w:w="451" w:type="pct"/>
          <w:shd w:val="clear" w:color="auto" w:fill="FF0000"/>
          <w:vAlign w:val="center"/>
        </w:tcPr>
        <w:p w14:paraId="6EDD4B92" w14:textId="39512B80" w:rsidR="00562601" w:rsidRPr="00562601" w:rsidRDefault="00A73B15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24348">
            <w:rPr>
              <w:noProof/>
              <w:lang w:val="fr-CA" w:eastAsia="fr-CA"/>
            </w:rPr>
            <w:drawing>
              <wp:inline distT="0" distB="0" distL="0" distR="0" wp14:anchorId="79FE9B59" wp14:editId="73EAF1DE">
                <wp:extent cx="1443816" cy="504000"/>
                <wp:effectExtent l="0" t="0" r="4445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816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FF0000"/>
          <w:vAlign w:val="center"/>
        </w:tcPr>
        <w:p w14:paraId="3AA906C4" w14:textId="2C74BA9A" w:rsidR="00562601" w:rsidRPr="002B69B4" w:rsidRDefault="009253E8" w:rsidP="00260370">
          <w:pPr>
            <w:pStyle w:val="En-tte"/>
          </w:pPr>
          <w:r>
            <w:t xml:space="preserve">Excursions : Bon de commande </w:t>
          </w:r>
          <w:r w:rsidR="009F513D">
            <w:t xml:space="preserve">       </w:t>
          </w:r>
          <w:r w:rsidR="009F513D" w:rsidRPr="009F513D">
            <w:rPr>
              <w:sz w:val="32"/>
              <w:szCs w:val="20"/>
            </w:rPr>
            <w:t xml:space="preserve">R.S.V.P avant le </w:t>
          </w:r>
          <w:r w:rsidR="00796179">
            <w:rPr>
              <w:sz w:val="32"/>
              <w:szCs w:val="20"/>
            </w:rPr>
            <w:t>5</w:t>
          </w:r>
          <w:r w:rsidR="009F513D" w:rsidRPr="009F513D">
            <w:rPr>
              <w:sz w:val="32"/>
              <w:szCs w:val="20"/>
            </w:rPr>
            <w:t xml:space="preserve"> </w:t>
          </w:r>
          <w:r w:rsidR="00260370">
            <w:rPr>
              <w:sz w:val="32"/>
              <w:szCs w:val="20"/>
            </w:rPr>
            <w:t>avril</w:t>
          </w:r>
          <w:r w:rsidR="009F513D">
            <w:rPr>
              <w:sz w:val="32"/>
              <w:szCs w:val="20"/>
            </w:rPr>
            <w:t xml:space="preserve"> 202</w:t>
          </w:r>
          <w:r w:rsidR="00796179">
            <w:rPr>
              <w:sz w:val="32"/>
              <w:szCs w:val="20"/>
            </w:rPr>
            <w:t>3</w:t>
          </w:r>
        </w:p>
      </w:tc>
    </w:tr>
  </w:tbl>
  <w:p w14:paraId="102CE09A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0CA8"/>
    <w:multiLevelType w:val="hybridMultilevel"/>
    <w:tmpl w:val="71D8FD9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E8"/>
    <w:rsid w:val="00003B30"/>
    <w:rsid w:val="00045CA6"/>
    <w:rsid w:val="00052382"/>
    <w:rsid w:val="0006568A"/>
    <w:rsid w:val="00076F0F"/>
    <w:rsid w:val="00077C85"/>
    <w:rsid w:val="00084253"/>
    <w:rsid w:val="00096070"/>
    <w:rsid w:val="000B3825"/>
    <w:rsid w:val="000D1F49"/>
    <w:rsid w:val="000F5C88"/>
    <w:rsid w:val="00135A9D"/>
    <w:rsid w:val="001727CA"/>
    <w:rsid w:val="001B0257"/>
    <w:rsid w:val="001E4E2C"/>
    <w:rsid w:val="001E72EA"/>
    <w:rsid w:val="002476D8"/>
    <w:rsid w:val="00260370"/>
    <w:rsid w:val="00261C01"/>
    <w:rsid w:val="0027427F"/>
    <w:rsid w:val="002A4ED5"/>
    <w:rsid w:val="002A648D"/>
    <w:rsid w:val="002B69B4"/>
    <w:rsid w:val="002C56E6"/>
    <w:rsid w:val="002D3A9F"/>
    <w:rsid w:val="00304DBC"/>
    <w:rsid w:val="00327985"/>
    <w:rsid w:val="00354B3D"/>
    <w:rsid w:val="00361E11"/>
    <w:rsid w:val="0039760F"/>
    <w:rsid w:val="003B4744"/>
    <w:rsid w:val="003F0847"/>
    <w:rsid w:val="0040090B"/>
    <w:rsid w:val="004010ED"/>
    <w:rsid w:val="00446538"/>
    <w:rsid w:val="00450413"/>
    <w:rsid w:val="0046302A"/>
    <w:rsid w:val="00487D2D"/>
    <w:rsid w:val="004D5D62"/>
    <w:rsid w:val="005112D0"/>
    <w:rsid w:val="00536EEA"/>
    <w:rsid w:val="00540050"/>
    <w:rsid w:val="00542AC2"/>
    <w:rsid w:val="00562601"/>
    <w:rsid w:val="0057256E"/>
    <w:rsid w:val="00577E06"/>
    <w:rsid w:val="00581461"/>
    <w:rsid w:val="00582B1C"/>
    <w:rsid w:val="005A3BF7"/>
    <w:rsid w:val="005A4179"/>
    <w:rsid w:val="005F2035"/>
    <w:rsid w:val="005F7990"/>
    <w:rsid w:val="00613754"/>
    <w:rsid w:val="006250A2"/>
    <w:rsid w:val="00626B93"/>
    <w:rsid w:val="0063739C"/>
    <w:rsid w:val="00650259"/>
    <w:rsid w:val="006B4AEB"/>
    <w:rsid w:val="00724348"/>
    <w:rsid w:val="00770F25"/>
    <w:rsid w:val="00776783"/>
    <w:rsid w:val="00787DD4"/>
    <w:rsid w:val="00796179"/>
    <w:rsid w:val="007A35A8"/>
    <w:rsid w:val="007B0A85"/>
    <w:rsid w:val="007C6A52"/>
    <w:rsid w:val="007F2BC2"/>
    <w:rsid w:val="007F69CC"/>
    <w:rsid w:val="00806FF3"/>
    <w:rsid w:val="008201B0"/>
    <w:rsid w:val="0082043E"/>
    <w:rsid w:val="00856A06"/>
    <w:rsid w:val="008A4D5C"/>
    <w:rsid w:val="008B1408"/>
    <w:rsid w:val="008B58AD"/>
    <w:rsid w:val="008E203A"/>
    <w:rsid w:val="008F53E7"/>
    <w:rsid w:val="0090021E"/>
    <w:rsid w:val="00905BCD"/>
    <w:rsid w:val="0091229C"/>
    <w:rsid w:val="00913788"/>
    <w:rsid w:val="009253E8"/>
    <w:rsid w:val="00940E73"/>
    <w:rsid w:val="00941011"/>
    <w:rsid w:val="0098597D"/>
    <w:rsid w:val="00991B30"/>
    <w:rsid w:val="00993C7C"/>
    <w:rsid w:val="009C1ED4"/>
    <w:rsid w:val="009D406B"/>
    <w:rsid w:val="009F2638"/>
    <w:rsid w:val="009F513D"/>
    <w:rsid w:val="009F619A"/>
    <w:rsid w:val="009F6DDE"/>
    <w:rsid w:val="00A317E3"/>
    <w:rsid w:val="00A370A8"/>
    <w:rsid w:val="00A60442"/>
    <w:rsid w:val="00A73B15"/>
    <w:rsid w:val="00A832B3"/>
    <w:rsid w:val="00A937F2"/>
    <w:rsid w:val="00AC2926"/>
    <w:rsid w:val="00B04A50"/>
    <w:rsid w:val="00B160CA"/>
    <w:rsid w:val="00B22AD8"/>
    <w:rsid w:val="00B45E2B"/>
    <w:rsid w:val="00B63591"/>
    <w:rsid w:val="00B82415"/>
    <w:rsid w:val="00BA6959"/>
    <w:rsid w:val="00BD4753"/>
    <w:rsid w:val="00BD5CB1"/>
    <w:rsid w:val="00BE62EE"/>
    <w:rsid w:val="00C003BA"/>
    <w:rsid w:val="00C25F4B"/>
    <w:rsid w:val="00C427EB"/>
    <w:rsid w:val="00C46878"/>
    <w:rsid w:val="00C66FAC"/>
    <w:rsid w:val="00C75423"/>
    <w:rsid w:val="00C77F8E"/>
    <w:rsid w:val="00C81922"/>
    <w:rsid w:val="00CA7CC1"/>
    <w:rsid w:val="00CB4A51"/>
    <w:rsid w:val="00CC4B98"/>
    <w:rsid w:val="00CD4532"/>
    <w:rsid w:val="00CD47B0"/>
    <w:rsid w:val="00CE6104"/>
    <w:rsid w:val="00CE7918"/>
    <w:rsid w:val="00D047A3"/>
    <w:rsid w:val="00D16163"/>
    <w:rsid w:val="00D43A5C"/>
    <w:rsid w:val="00DB3FAD"/>
    <w:rsid w:val="00DD447B"/>
    <w:rsid w:val="00DF0832"/>
    <w:rsid w:val="00DF105A"/>
    <w:rsid w:val="00DF5C2C"/>
    <w:rsid w:val="00E0535A"/>
    <w:rsid w:val="00E14589"/>
    <w:rsid w:val="00E23387"/>
    <w:rsid w:val="00E61C09"/>
    <w:rsid w:val="00E650DF"/>
    <w:rsid w:val="00E677FE"/>
    <w:rsid w:val="00EB3B58"/>
    <w:rsid w:val="00EC7359"/>
    <w:rsid w:val="00ED4D05"/>
    <w:rsid w:val="00EE3054"/>
    <w:rsid w:val="00F00606"/>
    <w:rsid w:val="00F01256"/>
    <w:rsid w:val="00F12891"/>
    <w:rsid w:val="00F2381F"/>
    <w:rsid w:val="00F32EC3"/>
    <w:rsid w:val="00F5418C"/>
    <w:rsid w:val="00F549BE"/>
    <w:rsid w:val="00FA4CFF"/>
    <w:rsid w:val="00FC7475"/>
    <w:rsid w:val="00FD771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DE5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201B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semiHidden/>
    <w:qFormat/>
    <w:rsid w:val="00DF5C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lmotravel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988ED3B5464C16A6764829B2F9C2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EA3BCE-9236-4D2C-8777-5031C25145B7}"/>
      </w:docPartPr>
      <w:docPartBody>
        <w:p w:rsidR="00000000" w:rsidRDefault="0019238C" w:rsidP="0019238C">
          <w:pPr>
            <w:pStyle w:val="25988ED3B5464C16A6764829B2F9C2D5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FA4087912F314C2D9E4A75A078A458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03964-D982-447F-9EB4-E3DE206A3DEC}"/>
      </w:docPartPr>
      <w:docPartBody>
        <w:p w:rsidR="00000000" w:rsidRDefault="0019238C" w:rsidP="0019238C">
          <w:pPr>
            <w:pStyle w:val="FA4087912F314C2D9E4A75A078A458FD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4325BCDDC6E74F13914FA28E314F08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E5AE77-3EDD-4BFA-A276-9D09C321A242}"/>
      </w:docPartPr>
      <w:docPartBody>
        <w:p w:rsidR="00000000" w:rsidRDefault="0019238C" w:rsidP="0019238C">
          <w:pPr>
            <w:pStyle w:val="4325BCDDC6E74F13914FA28E314F0859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9A2E58A000B444C9B333838C947245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46D294-E788-4197-8F38-5A567464C39D}"/>
      </w:docPartPr>
      <w:docPartBody>
        <w:p w:rsidR="00000000" w:rsidRDefault="0019238C" w:rsidP="0019238C">
          <w:pPr>
            <w:pStyle w:val="9A2E58A000B444C9B333838C94724583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8390793F3F51464DADBFD508866A71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31A6D9-5FF7-4E89-BBAB-CED17555DB50}"/>
      </w:docPartPr>
      <w:docPartBody>
        <w:p w:rsidR="00000000" w:rsidRDefault="0019238C" w:rsidP="0019238C">
          <w:pPr>
            <w:pStyle w:val="8390793F3F51464DADBFD508866A7146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768F0BFE376E4102880D7AF41E4003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609368-D1FB-413B-B479-9EDCF0CB8AA6}"/>
      </w:docPartPr>
      <w:docPartBody>
        <w:p w:rsidR="00000000" w:rsidRDefault="0019238C" w:rsidP="0019238C">
          <w:pPr>
            <w:pStyle w:val="768F0BFE376E4102880D7AF41E40037A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C2"/>
    <w:rsid w:val="00074F2A"/>
    <w:rsid w:val="0019238C"/>
    <w:rsid w:val="00231BC2"/>
    <w:rsid w:val="00281F56"/>
    <w:rsid w:val="005803E8"/>
    <w:rsid w:val="005A6202"/>
    <w:rsid w:val="005B2A3B"/>
    <w:rsid w:val="005D371D"/>
    <w:rsid w:val="005D7881"/>
    <w:rsid w:val="00670F36"/>
    <w:rsid w:val="00956FB9"/>
    <w:rsid w:val="00AC75E8"/>
    <w:rsid w:val="00AD4D7F"/>
    <w:rsid w:val="00B1354D"/>
    <w:rsid w:val="00B3721E"/>
    <w:rsid w:val="00CB6558"/>
    <w:rsid w:val="00D7751E"/>
    <w:rsid w:val="00E33C40"/>
    <w:rsid w:val="00F1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1724607350743C69291AC4A3FC9EE25">
    <w:name w:val="61724607350743C69291AC4A3FC9EE25"/>
  </w:style>
  <w:style w:type="paragraph" w:customStyle="1" w:styleId="460A1B2B86DE43F5AEDDAE7377CFA546">
    <w:name w:val="460A1B2B86DE43F5AEDDAE7377CFA546"/>
    <w:rsid w:val="00231BC2"/>
  </w:style>
  <w:style w:type="paragraph" w:customStyle="1" w:styleId="764CBD2538B748BD8A4A5811740E6983">
    <w:name w:val="764CBD2538B748BD8A4A5811740E6983"/>
    <w:rsid w:val="00231BC2"/>
  </w:style>
  <w:style w:type="paragraph" w:customStyle="1" w:styleId="7907C27CB50946B78A3C0C6E843A7ED6">
    <w:name w:val="7907C27CB50946B78A3C0C6E843A7ED6"/>
    <w:rsid w:val="00231BC2"/>
  </w:style>
  <w:style w:type="paragraph" w:customStyle="1" w:styleId="A924FDAA08AE48459AAE2AB952F047EF">
    <w:name w:val="A924FDAA08AE48459AAE2AB952F047EF"/>
    <w:rsid w:val="00231BC2"/>
  </w:style>
  <w:style w:type="paragraph" w:customStyle="1" w:styleId="3B7764B6F7964B49BC666E2C0F71235A">
    <w:name w:val="3B7764B6F7964B49BC666E2C0F71235A"/>
    <w:rsid w:val="00231BC2"/>
  </w:style>
  <w:style w:type="paragraph" w:customStyle="1" w:styleId="48B0F5F797F54B78B38E6D40B90170AD">
    <w:name w:val="48B0F5F797F54B78B38E6D40B90170AD"/>
    <w:rsid w:val="00231BC2"/>
  </w:style>
  <w:style w:type="paragraph" w:customStyle="1" w:styleId="E713DAD809F844959E5C0B1370F8A1E0">
    <w:name w:val="E713DAD809F844959E5C0B1370F8A1E0"/>
    <w:rsid w:val="00B3721E"/>
  </w:style>
  <w:style w:type="paragraph" w:customStyle="1" w:styleId="8A81DA7CF45445509791C7E5629583B2">
    <w:name w:val="8A81DA7CF45445509791C7E5629583B2"/>
    <w:rsid w:val="00E33C40"/>
  </w:style>
  <w:style w:type="paragraph" w:customStyle="1" w:styleId="889873109E744ECEB0457B0723AB41C9">
    <w:name w:val="889873109E744ECEB0457B0723AB41C9"/>
    <w:rsid w:val="00E33C40"/>
  </w:style>
  <w:style w:type="paragraph" w:customStyle="1" w:styleId="18CCCC2FF3E04CAB9808D7E95E7217C5">
    <w:name w:val="18CCCC2FF3E04CAB9808D7E95E7217C5"/>
    <w:rsid w:val="00E33C40"/>
  </w:style>
  <w:style w:type="paragraph" w:customStyle="1" w:styleId="9F22CD105B13476796BE7F32E281CBBE">
    <w:name w:val="9F22CD105B13476796BE7F32E281CBBE"/>
    <w:rsid w:val="00E33C40"/>
  </w:style>
  <w:style w:type="paragraph" w:customStyle="1" w:styleId="613F4096C94143CF8B060E9E3E8CC2C0">
    <w:name w:val="613F4096C94143CF8B060E9E3E8CC2C0"/>
    <w:rsid w:val="00E33C40"/>
  </w:style>
  <w:style w:type="paragraph" w:customStyle="1" w:styleId="5D9550675DDD47D7949F4593A084861E">
    <w:name w:val="5D9550675DDD47D7949F4593A084861E"/>
    <w:rsid w:val="00E33C40"/>
  </w:style>
  <w:style w:type="paragraph" w:customStyle="1" w:styleId="EC35EE9E91814774BCF1720FC91E6244">
    <w:name w:val="EC35EE9E91814774BCF1720FC91E6244"/>
    <w:rsid w:val="00E33C40"/>
  </w:style>
  <w:style w:type="paragraph" w:customStyle="1" w:styleId="6AFB76224E494B2F8698DAB9E60E7465">
    <w:name w:val="6AFB76224E494B2F8698DAB9E60E7465"/>
    <w:rsid w:val="00E33C40"/>
  </w:style>
  <w:style w:type="paragraph" w:customStyle="1" w:styleId="B1A8A79AAC7C434FA3CE2C46747271CD">
    <w:name w:val="B1A8A79AAC7C434FA3CE2C46747271CD"/>
    <w:rsid w:val="00E33C40"/>
  </w:style>
  <w:style w:type="paragraph" w:customStyle="1" w:styleId="422E25AFD3534727A42C1E8CE7AC5662">
    <w:name w:val="422E25AFD3534727A42C1E8CE7AC5662"/>
    <w:rsid w:val="00E33C40"/>
  </w:style>
  <w:style w:type="paragraph" w:customStyle="1" w:styleId="A476195884DE4633BD984CB291FFF690">
    <w:name w:val="A476195884DE4633BD984CB291FFF690"/>
    <w:rsid w:val="00E33C40"/>
  </w:style>
  <w:style w:type="paragraph" w:customStyle="1" w:styleId="1AE2B132908541C4AD8020EEA8F35818">
    <w:name w:val="1AE2B132908541C4AD8020EEA8F35818"/>
    <w:rsid w:val="00E33C40"/>
  </w:style>
  <w:style w:type="paragraph" w:customStyle="1" w:styleId="60C76BBD6F304AB0A6FA5A26DDB9B662">
    <w:name w:val="60C76BBD6F304AB0A6FA5A26DDB9B662"/>
    <w:rsid w:val="00E33C40"/>
  </w:style>
  <w:style w:type="paragraph" w:customStyle="1" w:styleId="1A8BDB530F1B4369983AD4BC3C77A273">
    <w:name w:val="1A8BDB530F1B4369983AD4BC3C77A273"/>
    <w:rsid w:val="00E33C40"/>
  </w:style>
  <w:style w:type="paragraph" w:customStyle="1" w:styleId="E98CDCA2BC244F3BA9D140C96A3ED609">
    <w:name w:val="E98CDCA2BC244F3BA9D140C96A3ED609"/>
    <w:rsid w:val="00E33C40"/>
  </w:style>
  <w:style w:type="paragraph" w:customStyle="1" w:styleId="44669C5BBA1143C88E698660CF20C0C0">
    <w:name w:val="44669C5BBA1143C88E698660CF20C0C0"/>
    <w:rsid w:val="00E33C40"/>
  </w:style>
  <w:style w:type="paragraph" w:customStyle="1" w:styleId="6E2D8D74086E44439D91119CCD845073">
    <w:name w:val="6E2D8D74086E44439D91119CCD845073"/>
    <w:rsid w:val="00E33C40"/>
  </w:style>
  <w:style w:type="paragraph" w:customStyle="1" w:styleId="7973223B07F3468A9A9E91D409722AF0">
    <w:name w:val="7973223B07F3468A9A9E91D409722AF0"/>
    <w:rsid w:val="00E33C40"/>
  </w:style>
  <w:style w:type="paragraph" w:customStyle="1" w:styleId="FCE3F93B9BFA4EBF983971E9619D342A">
    <w:name w:val="FCE3F93B9BFA4EBF983971E9619D342A"/>
    <w:rsid w:val="00E33C40"/>
  </w:style>
  <w:style w:type="paragraph" w:customStyle="1" w:styleId="E7C4BDDE7FD54053802DDCA1F2279286">
    <w:name w:val="E7C4BDDE7FD54053802DDCA1F2279286"/>
    <w:rsid w:val="005A6202"/>
  </w:style>
  <w:style w:type="paragraph" w:customStyle="1" w:styleId="25988ED3B5464C16A6764829B2F9C2D5">
    <w:name w:val="25988ED3B5464C16A6764829B2F9C2D5"/>
    <w:rsid w:val="0019238C"/>
  </w:style>
  <w:style w:type="paragraph" w:customStyle="1" w:styleId="FA4087912F314C2D9E4A75A078A458FD">
    <w:name w:val="FA4087912F314C2D9E4A75A078A458FD"/>
    <w:rsid w:val="0019238C"/>
  </w:style>
  <w:style w:type="paragraph" w:customStyle="1" w:styleId="4325BCDDC6E74F13914FA28E314F0859">
    <w:name w:val="4325BCDDC6E74F13914FA28E314F0859"/>
    <w:rsid w:val="0019238C"/>
  </w:style>
  <w:style w:type="paragraph" w:customStyle="1" w:styleId="9A2E58A000B444C9B333838C94724583">
    <w:name w:val="9A2E58A000B444C9B333838C94724583"/>
    <w:rsid w:val="0019238C"/>
  </w:style>
  <w:style w:type="paragraph" w:customStyle="1" w:styleId="8390793F3F51464DADBFD508866A7146">
    <w:name w:val="8390793F3F51464DADBFD508866A7146"/>
    <w:rsid w:val="0019238C"/>
  </w:style>
  <w:style w:type="paragraph" w:customStyle="1" w:styleId="864DCC378AC54497A7D80CB601CE975C">
    <w:name w:val="864DCC378AC54497A7D80CB601CE975C"/>
    <w:rsid w:val="0019238C"/>
  </w:style>
  <w:style w:type="paragraph" w:customStyle="1" w:styleId="C611E78DEC2949F5B7EF03C77282005C">
    <w:name w:val="C611E78DEC2949F5B7EF03C77282005C"/>
    <w:rsid w:val="0019238C"/>
  </w:style>
  <w:style w:type="paragraph" w:customStyle="1" w:styleId="CD4188F69BA94728ABDE08FBCB9E4BDC">
    <w:name w:val="CD4188F69BA94728ABDE08FBCB9E4BDC"/>
    <w:rsid w:val="0019238C"/>
  </w:style>
  <w:style w:type="paragraph" w:customStyle="1" w:styleId="02D76EACA3FD4B198B75E9614187C010">
    <w:name w:val="02D76EACA3FD4B198B75E9614187C010"/>
    <w:rsid w:val="0019238C"/>
  </w:style>
  <w:style w:type="paragraph" w:customStyle="1" w:styleId="3B82E57859064904A3DCD627FE04C656">
    <w:name w:val="3B82E57859064904A3DCD627FE04C656"/>
    <w:rsid w:val="0019238C"/>
  </w:style>
  <w:style w:type="paragraph" w:customStyle="1" w:styleId="E0DD2B0CE27A4E75818712F68FE2B3A6">
    <w:name w:val="E0DD2B0CE27A4E75818712F68FE2B3A6"/>
    <w:rsid w:val="0019238C"/>
  </w:style>
  <w:style w:type="paragraph" w:customStyle="1" w:styleId="768F0BFE376E4102880D7AF41E40037A">
    <w:name w:val="768F0BFE376E4102880D7AF41E40037A"/>
    <w:rsid w:val="0019238C"/>
  </w:style>
  <w:style w:type="paragraph" w:customStyle="1" w:styleId="38EC59C55BA44093A8D45B1634664006">
    <w:name w:val="38EC59C55BA44093A8D45B1634664006"/>
    <w:rsid w:val="001923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5BB460-BAA4-4BF1-9E8E-B1FC05BA7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243</Words>
  <Characters>1174</Characters>
  <Application>Microsoft Office Word</Application>
  <DocSecurity>0</DocSecurity>
  <Lines>30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2023-03-28T12:59:00Z</dcterms:created>
  <dcterms:modified xsi:type="dcterms:W3CDTF">2023-03-28T12:59:00Z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