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3439"/>
        <w:gridCol w:w="2056"/>
        <w:gridCol w:w="2059"/>
        <w:gridCol w:w="2056"/>
        <w:gridCol w:w="2056"/>
        <w:gridCol w:w="2059"/>
      </w:tblGrid>
      <w:tr w:rsidR="00A05B63" w:rsidRPr="00CA7CC1" w14:paraId="14E0C4B8" w14:textId="77777777" w:rsidTr="003C4CBC">
        <w:trPr>
          <w:trHeight w:val="397"/>
        </w:trPr>
        <w:tc>
          <w:tcPr>
            <w:tcW w:w="234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extDirection w:val="btLr"/>
          </w:tcPr>
          <w:p w14:paraId="7CEA3B9F" w14:textId="09B3A55E" w:rsidR="00A05B63" w:rsidRPr="00F123FF" w:rsidRDefault="00F123FF" w:rsidP="00F123FF">
            <w:pPr>
              <w:spacing w:before="0"/>
              <w:ind w:left="113" w:right="113"/>
              <w:jc w:val="center"/>
              <w:rPr>
                <w:smallCaps/>
                <w:noProof/>
                <w:sz w:val="28"/>
              </w:rPr>
            </w:pPr>
            <w:r w:rsidRPr="00F123FF">
              <w:rPr>
                <w:smallCaps/>
                <w:noProof/>
                <w:sz w:val="32"/>
              </w:rPr>
              <w:t>Arrivées - arrivals</w:t>
            </w: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5E19F7C7" w14:textId="77777777" w:rsidR="008A1325" w:rsidRDefault="00F123FF" w:rsidP="00F123FF">
            <w:pPr>
              <w:spacing w:before="0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Noms</w:t>
            </w:r>
          </w:p>
          <w:p w14:paraId="68C3A6D1" w14:textId="5F38CCBB" w:rsidR="00A05B63" w:rsidRPr="00717BB5" w:rsidRDefault="00F123FF" w:rsidP="00F123FF">
            <w:pPr>
              <w:spacing w:before="0"/>
              <w:rPr>
                <w:b/>
                <w:smallCaps/>
                <w:noProof/>
                <w:sz w:val="20"/>
              </w:rPr>
            </w:pPr>
            <w:r w:rsidRPr="00717BB5">
              <w:rPr>
                <w:noProof/>
                <w:sz w:val="20"/>
              </w:rPr>
              <w:t>Names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4D3ED553" w14:textId="77777777" w:rsidR="008A1325" w:rsidRDefault="008A1325" w:rsidP="008A1325">
            <w:pPr>
              <w:spacing w:before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t>Transporteur</w:t>
            </w:r>
          </w:p>
          <w:p w14:paraId="34E38993" w14:textId="36509A5E" w:rsidR="00A05B63" w:rsidRPr="00717BB5" w:rsidRDefault="00A05B63" w:rsidP="008A1325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Transporter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08C7423C" w14:textId="77777777" w:rsidR="008A1325" w:rsidRDefault="00A05B63" w:rsidP="008A1325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Date d’arrivée</w:t>
            </w:r>
          </w:p>
          <w:p w14:paraId="1821AA97" w14:textId="6E352B33" w:rsidR="00A05B63" w:rsidRPr="00717BB5" w:rsidRDefault="00A05B63" w:rsidP="008A1325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Arrival Date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2952DDFF" w14:textId="77777777" w:rsidR="008A1325" w:rsidRDefault="00F123FF" w:rsidP="00FA27B9">
            <w:pPr>
              <w:spacing w:before="0"/>
              <w:jc w:val="center"/>
              <w:rPr>
                <w:noProof/>
                <w:sz w:val="20"/>
                <w:lang w:val="en-CA"/>
              </w:rPr>
            </w:pPr>
            <w:r w:rsidRPr="00717BB5">
              <w:rPr>
                <w:noProof/>
                <w:sz w:val="20"/>
                <w:lang w:val="en-CA"/>
              </w:rPr>
              <w:t>Origine</w:t>
            </w:r>
            <w:r w:rsidR="00A05B63" w:rsidRPr="00717BB5">
              <w:rPr>
                <w:noProof/>
                <w:sz w:val="20"/>
                <w:lang w:val="en-CA"/>
              </w:rPr>
              <w:t xml:space="preserve"> du vol</w:t>
            </w:r>
          </w:p>
          <w:p w14:paraId="5E9A22B1" w14:textId="13896BE4" w:rsidR="00A05B63" w:rsidRPr="00717BB5" w:rsidRDefault="00A05B63" w:rsidP="00FA27B9">
            <w:pPr>
              <w:spacing w:before="0"/>
              <w:jc w:val="center"/>
              <w:rPr>
                <w:noProof/>
                <w:sz w:val="20"/>
                <w:lang w:val="en-CA"/>
              </w:rPr>
            </w:pPr>
            <w:r w:rsidRPr="00717BB5">
              <w:rPr>
                <w:noProof/>
                <w:sz w:val="20"/>
                <w:lang w:val="en-CA"/>
              </w:rPr>
              <w:t xml:space="preserve"> Origin of Flight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12588F98" w14:textId="77777777" w:rsidR="008A1325" w:rsidRDefault="00A05B63" w:rsidP="00FA27B9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Vol N</w:t>
            </w:r>
            <w:r w:rsidRPr="00717BB5">
              <w:rPr>
                <w:noProof/>
                <w:sz w:val="20"/>
                <w:vertAlign w:val="superscript"/>
              </w:rPr>
              <w:t>o</w:t>
            </w:r>
            <w:r w:rsidRPr="00717BB5">
              <w:rPr>
                <w:noProof/>
                <w:sz w:val="20"/>
              </w:rPr>
              <w:t xml:space="preserve"> </w:t>
            </w:r>
          </w:p>
          <w:p w14:paraId="5A31D736" w14:textId="367E491C" w:rsidR="00A05B63" w:rsidRPr="00717BB5" w:rsidRDefault="00A05B63" w:rsidP="00FA27B9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Flight No.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750FE661" w14:textId="77777777" w:rsidR="008A1325" w:rsidRDefault="00A05B63" w:rsidP="00FA27B9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Heure d’arrivée</w:t>
            </w:r>
          </w:p>
          <w:p w14:paraId="451A1692" w14:textId="5CDF9875" w:rsidR="00A05B63" w:rsidRPr="00717BB5" w:rsidRDefault="00A05B63" w:rsidP="008A1325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Arrival Time</w:t>
            </w:r>
          </w:p>
        </w:tc>
      </w:tr>
      <w:tr w:rsidR="00A05B63" w:rsidRPr="00CA7CC1" w14:paraId="3FA68E05" w14:textId="77777777" w:rsidTr="003C4CBC">
        <w:trPr>
          <w:trHeight w:val="397"/>
        </w:trPr>
        <w:tc>
          <w:tcPr>
            <w:tcW w:w="234" w:type="pct"/>
            <w:vMerge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74D4B57A" w14:textId="77777777" w:rsidR="00A05B63" w:rsidRDefault="00A05B63" w:rsidP="0095529B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284BB4A0" w14:textId="261B3FA6" w:rsidR="00A05B63" w:rsidRPr="00CA7CC1" w:rsidRDefault="00A05B63" w:rsidP="0095529B">
            <w:pPr>
              <w:spacing w:before="0"/>
              <w:rPr>
                <w:noProof/>
              </w:rPr>
            </w:pPr>
            <w:bookmarkStart w:id="0" w:name="_GoBack"/>
            <w:bookmarkEnd w:id="0"/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3FE275A0" w14:textId="4CA31076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6DC75A22" w14:textId="75EA6494" w:rsidR="00A05B63" w:rsidRPr="00CA7CC1" w:rsidRDefault="00A05B63" w:rsidP="00941011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13D9B07B" w14:textId="18EDCD51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21542857" w14:textId="44E4CF34" w:rsidR="00A05B63" w:rsidRPr="00450413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7B5D26CD" w14:textId="2951DF00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</w:tr>
      <w:tr w:rsidR="00A05B63" w:rsidRPr="00CA7CC1" w14:paraId="7BB922BD" w14:textId="77777777" w:rsidTr="003C4CBC">
        <w:trPr>
          <w:trHeight w:val="397"/>
        </w:trPr>
        <w:tc>
          <w:tcPr>
            <w:tcW w:w="234" w:type="pct"/>
            <w:vMerge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6A07C90B" w14:textId="77777777" w:rsidR="00A05B63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73A31FEB" w14:textId="7E658C82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49E49B8E" w14:textId="77777777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41BD3255" w14:textId="6C0DFE37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1240C1C5" w14:textId="3A765200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51087E76" w14:textId="3C217EE5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540C6CDC" w14:textId="0B8D9136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</w:tr>
      <w:tr w:rsidR="00A05B63" w:rsidRPr="00CA7CC1" w14:paraId="6AC150EC" w14:textId="77777777" w:rsidTr="003C4CBC">
        <w:trPr>
          <w:trHeight w:val="397"/>
        </w:trPr>
        <w:tc>
          <w:tcPr>
            <w:tcW w:w="234" w:type="pct"/>
            <w:vMerge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0E95E2DB" w14:textId="77777777" w:rsidR="00A05B63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08769F4E" w14:textId="18CC42D4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357F214F" w14:textId="77777777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692D945C" w14:textId="451A8110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40F9280B" w14:textId="77777777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31820823" w14:textId="6FDE7AD0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49CA2384" w14:textId="67E11540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</w:tr>
      <w:tr w:rsidR="00A05B63" w:rsidRPr="00CA7CC1" w14:paraId="5256AA46" w14:textId="77777777" w:rsidTr="003C4CBC">
        <w:trPr>
          <w:trHeight w:val="397"/>
        </w:trPr>
        <w:tc>
          <w:tcPr>
            <w:tcW w:w="234" w:type="pct"/>
            <w:vMerge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7556D404" w14:textId="77777777" w:rsidR="00A05B63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154A6300" w14:textId="6F2C6C32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672CB9B8" w14:textId="77777777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39DDB6F7" w14:textId="43D412D3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2B5F689E" w14:textId="77777777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063D4281" w14:textId="24D61443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61C4B4BD" w14:textId="052D0682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</w:tr>
      <w:tr w:rsidR="00A05B63" w:rsidRPr="00CA7CC1" w14:paraId="2696503A" w14:textId="77777777" w:rsidTr="003C4CBC">
        <w:trPr>
          <w:trHeight w:val="397"/>
        </w:trPr>
        <w:tc>
          <w:tcPr>
            <w:tcW w:w="234" w:type="pct"/>
            <w:vMerge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5BB3A565" w14:textId="77777777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6167FD54" w14:textId="163FA850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6D6E74ED" w14:textId="77777777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41889A24" w14:textId="77777777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308E1C3D" w14:textId="77777777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56DE1CBC" w14:textId="77777777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22014A91" w14:textId="77777777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</w:tr>
      <w:tr w:rsidR="00A05B63" w:rsidRPr="00CA7CC1" w14:paraId="2E66E610" w14:textId="77777777" w:rsidTr="003C4CBC">
        <w:trPr>
          <w:trHeight w:val="397"/>
        </w:trPr>
        <w:tc>
          <w:tcPr>
            <w:tcW w:w="234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95A5784" w14:textId="77777777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6E5EF932" w14:textId="2328B924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4C8AE0B5" w14:textId="77777777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06DB6F2D" w14:textId="77777777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2B44C8A5" w14:textId="77777777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08D23DBB" w14:textId="77777777" w:rsidR="00A05B63" w:rsidRPr="00CA7CC1" w:rsidRDefault="00A05B63" w:rsidP="002D55F8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0496F5F8" w14:textId="77777777" w:rsidR="00A05B63" w:rsidRPr="00CA7CC1" w:rsidRDefault="00A05B63" w:rsidP="00126F3E">
            <w:pPr>
              <w:spacing w:before="0"/>
              <w:jc w:val="both"/>
              <w:rPr>
                <w:noProof/>
              </w:rPr>
            </w:pPr>
          </w:p>
        </w:tc>
      </w:tr>
    </w:tbl>
    <w:p w14:paraId="65452E21" w14:textId="77777777" w:rsidR="00806FF3" w:rsidRPr="00CA7CC1" w:rsidRDefault="00806FF3" w:rsidP="00562601">
      <w:pPr>
        <w:pStyle w:val="Sansinterligne"/>
        <w:rPr>
          <w:noProof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095"/>
        <w:gridCol w:w="2344"/>
        <w:gridCol w:w="2056"/>
        <w:gridCol w:w="2059"/>
        <w:gridCol w:w="2056"/>
        <w:gridCol w:w="2056"/>
        <w:gridCol w:w="2059"/>
      </w:tblGrid>
      <w:tr w:rsidR="00A05B63" w:rsidRPr="00CA7CC1" w14:paraId="29A890C3" w14:textId="77777777" w:rsidTr="003C4CBC">
        <w:trPr>
          <w:trHeight w:val="397"/>
        </w:trPr>
        <w:tc>
          <w:tcPr>
            <w:tcW w:w="234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textDirection w:val="btLr"/>
          </w:tcPr>
          <w:p w14:paraId="0065588B" w14:textId="49CE6678" w:rsidR="00A05B63" w:rsidRPr="00F123FF" w:rsidRDefault="00F123FF" w:rsidP="00F123FF">
            <w:pPr>
              <w:spacing w:before="0"/>
              <w:ind w:left="113" w:right="113"/>
              <w:jc w:val="center"/>
              <w:rPr>
                <w:smallCaps/>
                <w:noProof/>
                <w:sz w:val="28"/>
              </w:rPr>
            </w:pPr>
            <w:r w:rsidRPr="00F123FF">
              <w:rPr>
                <w:smallCaps/>
                <w:noProof/>
                <w:sz w:val="32"/>
              </w:rPr>
              <w:t>Départs - Departures</w:t>
            </w: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30BFE3B5" w14:textId="77777777" w:rsidR="00717BB5" w:rsidRDefault="00F123FF" w:rsidP="007C06F8">
            <w:pPr>
              <w:spacing w:before="0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Noms</w:t>
            </w:r>
          </w:p>
          <w:p w14:paraId="2F8EC959" w14:textId="0795D463" w:rsidR="00A05B63" w:rsidRPr="00717BB5" w:rsidRDefault="00F123FF" w:rsidP="007C06F8">
            <w:pPr>
              <w:spacing w:before="0"/>
              <w:rPr>
                <w:b/>
                <w:smallCaps/>
                <w:noProof/>
                <w:sz w:val="20"/>
              </w:rPr>
            </w:pPr>
            <w:r w:rsidRPr="00717BB5">
              <w:rPr>
                <w:noProof/>
                <w:sz w:val="20"/>
              </w:rPr>
              <w:t>Names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13CF2524" w14:textId="4F1BED0A" w:rsidR="00A05B63" w:rsidRPr="00717BB5" w:rsidRDefault="00A05B63" w:rsidP="00717BB5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Transporteur Transporter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0CD08656" w14:textId="20F540AA" w:rsidR="00A05B63" w:rsidRPr="00717BB5" w:rsidRDefault="00A05B63" w:rsidP="00717BB5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Date du départ Departure Date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36BE43D2" w14:textId="5309ED20" w:rsidR="00A05B63" w:rsidRPr="00717BB5" w:rsidRDefault="00A05B63" w:rsidP="00717BB5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Destination du vol Flight Destination</w:t>
            </w: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67FAB636" w14:textId="77777777" w:rsidR="00717BB5" w:rsidRDefault="00A05B63" w:rsidP="00FA27B9">
            <w:pPr>
              <w:spacing w:before="0"/>
              <w:jc w:val="center"/>
              <w:rPr>
                <w:noProof/>
                <w:sz w:val="20"/>
                <w:vertAlign w:val="superscript"/>
              </w:rPr>
            </w:pPr>
            <w:r w:rsidRPr="00717BB5">
              <w:rPr>
                <w:noProof/>
                <w:sz w:val="20"/>
              </w:rPr>
              <w:t>Vol N</w:t>
            </w:r>
            <w:r w:rsidRPr="00717BB5">
              <w:rPr>
                <w:noProof/>
                <w:sz w:val="20"/>
                <w:vertAlign w:val="superscript"/>
              </w:rPr>
              <w:t xml:space="preserve">o </w:t>
            </w:r>
          </w:p>
          <w:p w14:paraId="3C3C9A11" w14:textId="17DE5D54" w:rsidR="00A05B63" w:rsidRPr="00717BB5" w:rsidRDefault="00A05B63" w:rsidP="00FA27B9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Flight No.</w:t>
            </w: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0F3B59" w:themeFill="accent1" w:themeFillShade="BF"/>
            <w:vAlign w:val="center"/>
          </w:tcPr>
          <w:p w14:paraId="7BEF62A7" w14:textId="00DCDBEA" w:rsidR="00A05B63" w:rsidRPr="00717BB5" w:rsidRDefault="00A05B63" w:rsidP="00717BB5">
            <w:pPr>
              <w:spacing w:before="0"/>
              <w:jc w:val="center"/>
              <w:rPr>
                <w:noProof/>
                <w:sz w:val="20"/>
              </w:rPr>
            </w:pPr>
            <w:r w:rsidRPr="00717BB5">
              <w:rPr>
                <w:noProof/>
                <w:sz w:val="20"/>
              </w:rPr>
              <w:t>Heure d</w:t>
            </w:r>
            <w:r w:rsidR="00A63398" w:rsidRPr="00717BB5">
              <w:rPr>
                <w:noProof/>
                <w:sz w:val="20"/>
              </w:rPr>
              <w:t>u départ</w:t>
            </w:r>
            <w:r w:rsidRPr="00717BB5">
              <w:rPr>
                <w:noProof/>
                <w:sz w:val="20"/>
              </w:rPr>
              <w:t xml:space="preserve"> Departure Time</w:t>
            </w:r>
            <w:r w:rsidR="00A63398" w:rsidRPr="00717BB5">
              <w:rPr>
                <w:noProof/>
                <w:sz w:val="20"/>
              </w:rPr>
              <w:t>*</w:t>
            </w:r>
          </w:p>
        </w:tc>
      </w:tr>
      <w:tr w:rsidR="00A05B63" w:rsidRPr="00CA7CC1" w14:paraId="4059F233" w14:textId="77777777" w:rsidTr="003C4CBC">
        <w:trPr>
          <w:trHeight w:val="397"/>
        </w:trPr>
        <w:tc>
          <w:tcPr>
            <w:tcW w:w="234" w:type="pct"/>
            <w:vMerge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38C95295" w14:textId="77777777" w:rsidR="00A05B63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27E8BFA1" w14:textId="6C5356C5" w:rsidR="00A05B63" w:rsidRPr="00CA7CC1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270C5936" w14:textId="77777777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1FC72F4E" w14:textId="034CD5A6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376E9023" w14:textId="0E898B25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279C6F86" w14:textId="4DABB1DA" w:rsidR="00A05B63" w:rsidRPr="00450413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376F353B" w14:textId="32AC7625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</w:tr>
      <w:tr w:rsidR="00A05B63" w:rsidRPr="00CA7CC1" w14:paraId="74514A6D" w14:textId="77777777" w:rsidTr="003C4CBC">
        <w:trPr>
          <w:trHeight w:val="397"/>
        </w:trPr>
        <w:tc>
          <w:tcPr>
            <w:tcW w:w="234" w:type="pct"/>
            <w:vMerge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1296958C" w14:textId="77777777" w:rsidR="00A05B63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55AD593B" w14:textId="5434A25A" w:rsidR="00A05B63" w:rsidRPr="00CA7CC1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764509F1" w14:textId="77777777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519B56C4" w14:textId="35ACE2CC" w:rsidR="00A05B63" w:rsidRPr="00CA7CC1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4F5C6C8D" w14:textId="77777777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27BD44C6" w14:textId="4ED2E6DD" w:rsidR="00A05B63" w:rsidRPr="00CA7CC1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23043AD2" w14:textId="77777777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</w:tr>
      <w:tr w:rsidR="00A05B63" w:rsidRPr="00CA7CC1" w14:paraId="1909FCC4" w14:textId="77777777" w:rsidTr="003C4CBC">
        <w:trPr>
          <w:trHeight w:val="397"/>
        </w:trPr>
        <w:tc>
          <w:tcPr>
            <w:tcW w:w="234" w:type="pct"/>
            <w:vMerge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6896432F" w14:textId="77777777" w:rsidR="00A05B63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6DA12404" w14:textId="024527FF" w:rsidR="00A05B63" w:rsidRPr="00CA7CC1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59EFA75C" w14:textId="77777777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59F462A4" w14:textId="44858D5E" w:rsidR="00A05B63" w:rsidRPr="00CA7CC1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0F790ED7" w14:textId="77777777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323AF8BE" w14:textId="0BEF90FE" w:rsidR="00A05B63" w:rsidRPr="00CA7CC1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1B655210" w14:textId="77777777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</w:tr>
      <w:tr w:rsidR="00A05B63" w:rsidRPr="00CA7CC1" w14:paraId="24B55255" w14:textId="77777777" w:rsidTr="003C4CBC">
        <w:trPr>
          <w:trHeight w:val="397"/>
        </w:trPr>
        <w:tc>
          <w:tcPr>
            <w:tcW w:w="234" w:type="pct"/>
            <w:vMerge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727671DD" w14:textId="77777777" w:rsidR="00A05B63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2F32B396" w14:textId="321C1830" w:rsidR="00A05B63" w:rsidRPr="00CA7CC1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472046CD" w14:textId="77777777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3C4900FD" w14:textId="528D3726" w:rsidR="00A05B63" w:rsidRPr="00CA7CC1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57B7AD92" w14:textId="77777777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3C8A94B4" w14:textId="009A188C" w:rsidR="00A05B63" w:rsidRPr="00CA7CC1" w:rsidRDefault="00A05B63" w:rsidP="00193F6F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2B778EFD" w14:textId="77777777" w:rsidR="00A05B63" w:rsidRPr="00CA7CC1" w:rsidRDefault="00A05B63" w:rsidP="00193F6F">
            <w:pPr>
              <w:spacing w:before="0"/>
              <w:jc w:val="both"/>
              <w:rPr>
                <w:noProof/>
              </w:rPr>
            </w:pPr>
          </w:p>
        </w:tc>
      </w:tr>
      <w:tr w:rsidR="00A05B63" w:rsidRPr="00CA7CC1" w14:paraId="37E04B99" w14:textId="77777777" w:rsidTr="003C4CBC">
        <w:trPr>
          <w:trHeight w:val="397"/>
        </w:trPr>
        <w:tc>
          <w:tcPr>
            <w:tcW w:w="234" w:type="pct"/>
            <w:vMerge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14:paraId="703C4920" w14:textId="77777777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642F09C4" w14:textId="7AD8A5E7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7B9691E5" w14:textId="77777777" w:rsidR="00A05B63" w:rsidRPr="00CA7CC1" w:rsidRDefault="00A05B63" w:rsidP="007C06F8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5A67FB65" w14:textId="77777777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62243F9C" w14:textId="77777777" w:rsidR="00A05B63" w:rsidRPr="00CA7CC1" w:rsidRDefault="00A05B63" w:rsidP="007C06F8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23A92F6C" w14:textId="77777777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2C8CFD5B" w14:textId="77777777" w:rsidR="00A05B63" w:rsidRPr="00CA7CC1" w:rsidRDefault="00A05B63" w:rsidP="007C06F8">
            <w:pPr>
              <w:spacing w:before="0"/>
              <w:jc w:val="both"/>
              <w:rPr>
                <w:noProof/>
              </w:rPr>
            </w:pPr>
          </w:p>
        </w:tc>
      </w:tr>
      <w:tr w:rsidR="00A05B63" w:rsidRPr="00CA7CC1" w14:paraId="72A790AA" w14:textId="77777777" w:rsidTr="003C4CBC">
        <w:trPr>
          <w:trHeight w:val="397"/>
        </w:trPr>
        <w:tc>
          <w:tcPr>
            <w:tcW w:w="234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895F9AA" w14:textId="77777777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0D4C6B44" w14:textId="64619629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47BBD709" w14:textId="77777777" w:rsidR="00A05B63" w:rsidRPr="00CA7CC1" w:rsidRDefault="00A05B63" w:rsidP="007C06F8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0C354B1D" w14:textId="77777777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738F5F04" w14:textId="77777777" w:rsidR="00A05B63" w:rsidRPr="00CA7CC1" w:rsidRDefault="00A05B63" w:rsidP="007C06F8">
            <w:pPr>
              <w:spacing w:before="0"/>
              <w:jc w:val="both"/>
              <w:rPr>
                <w:noProof/>
              </w:rPr>
            </w:pPr>
          </w:p>
        </w:tc>
        <w:tc>
          <w:tcPr>
            <w:tcW w:w="714" w:type="pct"/>
            <w:tcBorders>
              <w:top w:val="single" w:sz="4" w:space="0" w:color="auto"/>
              <w:bottom w:val="single" w:sz="4" w:space="0" w:color="auto"/>
            </w:tcBorders>
            <w:shd w:val="clear" w:color="auto" w:fill="C0DEF4" w:themeFill="accent1" w:themeFillTint="33"/>
            <w:vAlign w:val="center"/>
          </w:tcPr>
          <w:p w14:paraId="5E3D013B" w14:textId="77777777" w:rsidR="00A05B63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715" w:type="pct"/>
            <w:tcBorders>
              <w:top w:val="single" w:sz="4" w:space="0" w:color="auto"/>
              <w:bottom w:val="single" w:sz="4" w:space="0" w:color="auto"/>
            </w:tcBorders>
            <w:shd w:val="clear" w:color="auto" w:fill="DBECF8" w:themeFill="accent2" w:themeFillTint="1A"/>
            <w:vAlign w:val="center"/>
          </w:tcPr>
          <w:p w14:paraId="65651A1C" w14:textId="77777777" w:rsidR="00A05B63" w:rsidRPr="00CA7CC1" w:rsidRDefault="00A05B63" w:rsidP="007C06F8">
            <w:pPr>
              <w:spacing w:before="0"/>
              <w:jc w:val="both"/>
              <w:rPr>
                <w:noProof/>
              </w:rPr>
            </w:pPr>
          </w:p>
        </w:tc>
      </w:tr>
      <w:tr w:rsidR="00A05B63" w:rsidRPr="00CA7CC1" w14:paraId="5DA49A8A" w14:textId="77777777" w:rsidTr="00F123FF">
        <w:trPr>
          <w:trHeight w:val="397"/>
        </w:trPr>
        <w:tc>
          <w:tcPr>
            <w:tcW w:w="234" w:type="pct"/>
            <w:tcBorders>
              <w:bottom w:val="single" w:sz="4" w:space="0" w:color="auto"/>
            </w:tcBorders>
          </w:tcPr>
          <w:p w14:paraId="037C23D7" w14:textId="77777777" w:rsidR="00A05B63" w:rsidRPr="00CA7CC1" w:rsidRDefault="00A05B63" w:rsidP="007C06F8">
            <w:pPr>
              <w:spacing w:before="0"/>
              <w:rPr>
                <w:noProof/>
              </w:rPr>
            </w:pPr>
          </w:p>
        </w:tc>
        <w:tc>
          <w:tcPr>
            <w:tcW w:w="4766" w:type="pct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509658" w14:textId="1C97B80A" w:rsidR="00A05B63" w:rsidRPr="00CA7CC1" w:rsidRDefault="00A05B63" w:rsidP="007C06F8">
            <w:pPr>
              <w:spacing w:before="0"/>
              <w:rPr>
                <w:noProof/>
              </w:rPr>
            </w:pPr>
          </w:p>
        </w:tc>
      </w:tr>
      <w:tr w:rsidR="00FA27B9" w:rsidRPr="00CA7CC1" w14:paraId="6C72EAC4" w14:textId="77777777" w:rsidTr="00FA27B9">
        <w:trPr>
          <w:trHeight w:val="397"/>
        </w:trPr>
        <w:tc>
          <w:tcPr>
            <w:tcW w:w="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B245939" w14:textId="4C77982A" w:rsidR="00FA27B9" w:rsidRPr="00CA7CC1" w:rsidRDefault="00FA27B9" w:rsidP="007C06F8">
            <w:pPr>
              <w:spacing w:before="0"/>
              <w:rPr>
                <w:noProof/>
              </w:rPr>
            </w:pPr>
            <w:r>
              <w:rPr>
                <w:noProof/>
              </w:rPr>
              <w:t xml:space="preserve">Courriel </w:t>
            </w:r>
            <w:r>
              <w:rPr>
                <w:rFonts w:cstheme="minorHAnsi"/>
                <w:noProof/>
              </w:rPr>
              <w:t>/</w:t>
            </w:r>
            <w:r>
              <w:rPr>
                <w:noProof/>
              </w:rPr>
              <w:t xml:space="preserve"> Email</w:t>
            </w:r>
          </w:p>
        </w:tc>
        <w:tc>
          <w:tcPr>
            <w:tcW w:w="438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CF8" w:themeFill="accent2" w:themeFillTint="1A"/>
            <w:vAlign w:val="center"/>
          </w:tcPr>
          <w:p w14:paraId="222E7CB5" w14:textId="123B2B56" w:rsidR="00FA27B9" w:rsidRPr="00CA7CC1" w:rsidRDefault="00FA27B9" w:rsidP="007C06F8">
            <w:pPr>
              <w:spacing w:before="0"/>
              <w:rPr>
                <w:noProof/>
              </w:rPr>
            </w:pPr>
          </w:p>
        </w:tc>
      </w:tr>
    </w:tbl>
    <w:p w14:paraId="1671E638" w14:textId="3C41E906" w:rsidR="00806FF3" w:rsidRPr="00717BB5" w:rsidRDefault="00FA27B9" w:rsidP="00FA27B9">
      <w:pPr>
        <w:tabs>
          <w:tab w:val="left" w:pos="8471"/>
        </w:tabs>
        <w:jc w:val="center"/>
        <w:rPr>
          <w:b/>
          <w:sz w:val="22"/>
        </w:rPr>
      </w:pPr>
      <w:r w:rsidRPr="00717BB5">
        <w:rPr>
          <w:b/>
          <w:noProof/>
          <w:sz w:val="22"/>
          <w:szCs w:val="36"/>
          <w:lang w:val="it-IT"/>
        </w:rPr>
        <w:t>Paiement en espèce au début de chaque voyage / Paiment in cash at the beginning of each trip : 100 $ US par personne, par trajet / per person, per trip.</w:t>
      </w:r>
    </w:p>
    <w:sectPr w:rsidR="00806FF3" w:rsidRPr="00717BB5" w:rsidSect="000300E3">
      <w:headerReference w:type="default" r:id="rId11"/>
      <w:footerReference w:type="default" r:id="rId12"/>
      <w:pgSz w:w="15840" w:h="12240" w:orient="landscape" w:code="1"/>
      <w:pgMar w:top="720" w:right="720" w:bottom="720" w:left="72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D192A6" w14:textId="77777777" w:rsidR="00A47460" w:rsidRDefault="00A47460" w:rsidP="00650259">
      <w:pPr>
        <w:spacing w:line="240" w:lineRule="auto"/>
      </w:pPr>
      <w:r>
        <w:separator/>
      </w:r>
    </w:p>
  </w:endnote>
  <w:endnote w:type="continuationSeparator" w:id="0">
    <w:p w14:paraId="52AD3D24" w14:textId="77777777" w:rsidR="00A47460" w:rsidRDefault="00A47460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4F1E67-DFFF-44EA-A94D-8EED6FF51637}"/>
    <w:embedBold r:id="rId2" w:fontKey="{D2EF7BF6-0C06-4547-91FD-1AF72001555B}"/>
    <w:embedItalic r:id="rId3" w:fontKey="{281FD417-3E7B-493B-9B24-ECDF30429D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C1A1F74-925D-4328-8766-E2C328BBE0CC}"/>
    <w:embedBold r:id="rId5" w:fontKey="{151E45F3-5937-4B9A-A758-7290E990AD25}"/>
    <w:embedItalic r:id="rId6" w:fontKey="{B4169A8F-43F4-497F-AF93-B2AAA533595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7D2CE85-EE92-4FD2-B397-EB563D800E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DB03F91-4749-408C-BBCC-D45BE07382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Look w:val="04A0" w:firstRow="1" w:lastRow="0" w:firstColumn="1" w:lastColumn="0" w:noHBand="0" w:noVBand="1"/>
    </w:tblPr>
    <w:tblGrid>
      <w:gridCol w:w="4628"/>
      <w:gridCol w:w="9772"/>
    </w:tblGrid>
    <w:tr w:rsidR="00562601" w:rsidRPr="00717BB5" w14:paraId="5D6D2D2A" w14:textId="77777777" w:rsidTr="00850F04">
      <w:tc>
        <w:tcPr>
          <w:tcW w:w="1607" w:type="pct"/>
          <w:vAlign w:val="center"/>
        </w:tcPr>
        <w:p w14:paraId="68CF1AF2" w14:textId="638A6A9F" w:rsidR="00562601" w:rsidRPr="002A648D" w:rsidRDefault="00724348" w:rsidP="009253E8">
          <w:pPr>
            <w:pStyle w:val="Pieddepage"/>
            <w:rPr>
              <w:noProof/>
            </w:rPr>
          </w:pPr>
          <w:r w:rsidRPr="00724348">
            <w:rPr>
              <w:noProof/>
              <w:lang w:val="fr-CA" w:eastAsia="fr-CA"/>
            </w:rPr>
            <w:drawing>
              <wp:anchor distT="0" distB="0" distL="114300" distR="114300" simplePos="0" relativeHeight="251658240" behindDoc="1" locked="0" layoutInCell="1" allowOverlap="1" wp14:anchorId="6E7D5E7A" wp14:editId="2A09A151">
                <wp:simplePos x="0" y="0"/>
                <wp:positionH relativeFrom="column">
                  <wp:posOffset>-1028700</wp:posOffset>
                </wp:positionH>
                <wp:positionV relativeFrom="paragraph">
                  <wp:posOffset>-59690</wp:posOffset>
                </wp:positionV>
                <wp:extent cx="927735" cy="285750"/>
                <wp:effectExtent l="0" t="0" r="5715" b="0"/>
                <wp:wrapTight wrapText="bothSides">
                  <wp:wrapPolygon edited="0">
                    <wp:start x="0" y="0"/>
                    <wp:lineTo x="0" y="20160"/>
                    <wp:lineTo x="21290" y="20160"/>
                    <wp:lineTo x="21290" y="0"/>
                    <wp:lineTo x="0" y="0"/>
                  </wp:wrapPolygon>
                </wp:wrapTight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7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F69CC" w:rsidRPr="00A832B3">
            <w:rPr>
              <w:noProof/>
              <w:sz w:val="24"/>
              <w:szCs w:val="36"/>
            </w:rPr>
            <w:t>Tél. : 99 023</w:t>
          </w:r>
          <w:r w:rsidR="00A832B3">
            <w:rPr>
              <w:noProof/>
              <w:sz w:val="24"/>
              <w:szCs w:val="36"/>
            </w:rPr>
            <w:t> </w:t>
          </w:r>
          <w:r w:rsidR="007F69CC" w:rsidRPr="00A832B3">
            <w:rPr>
              <w:noProof/>
              <w:sz w:val="24"/>
              <w:szCs w:val="36"/>
            </w:rPr>
            <w:t>561</w:t>
          </w:r>
          <w:r w:rsidR="00A832B3">
            <w:rPr>
              <w:noProof/>
              <w:sz w:val="24"/>
              <w:szCs w:val="36"/>
            </w:rPr>
            <w:t xml:space="preserve">  </w:t>
          </w:r>
          <w:r w:rsidR="007F69CC" w:rsidRPr="00A832B3">
            <w:rPr>
              <w:noProof/>
              <w:sz w:val="24"/>
              <w:szCs w:val="36"/>
            </w:rPr>
            <w:t>-</w:t>
          </w:r>
          <w:r w:rsidR="00A832B3">
            <w:rPr>
              <w:noProof/>
              <w:sz w:val="24"/>
              <w:szCs w:val="36"/>
            </w:rPr>
            <w:t xml:space="preserve"> </w:t>
          </w:r>
          <w:r w:rsidR="007F69CC" w:rsidRPr="00A832B3">
            <w:rPr>
              <w:noProof/>
              <w:sz w:val="24"/>
              <w:szCs w:val="36"/>
            </w:rPr>
            <w:t xml:space="preserve"> 58 694 240</w:t>
          </w:r>
        </w:p>
      </w:tc>
      <w:tc>
        <w:tcPr>
          <w:tcW w:w="3393" w:type="pct"/>
          <w:vAlign w:val="center"/>
        </w:tcPr>
        <w:p w14:paraId="612050F1" w14:textId="36F70BE1" w:rsidR="007D392E" w:rsidRDefault="007D392E" w:rsidP="00850F04">
          <w:pPr>
            <w:tabs>
              <w:tab w:val="left" w:pos="31"/>
              <w:tab w:val="right" w:pos="13958"/>
            </w:tabs>
            <w:spacing w:line="240" w:lineRule="auto"/>
            <w:ind w:left="18"/>
            <w:jc w:val="right"/>
            <w:rPr>
              <w:noProof/>
              <w:szCs w:val="36"/>
              <w:lang w:val="it-IT"/>
            </w:rPr>
          </w:pPr>
          <w:r>
            <w:rPr>
              <w:noProof/>
              <w:szCs w:val="36"/>
              <w:lang w:val="it-IT"/>
            </w:rPr>
            <w:t>*</w:t>
          </w:r>
          <w:r w:rsidR="00A63398">
            <w:rPr>
              <w:noProof/>
              <w:szCs w:val="36"/>
              <w:lang w:val="it-IT"/>
            </w:rPr>
            <w:t xml:space="preserve">Votre </w:t>
          </w:r>
          <w:r>
            <w:rPr>
              <w:noProof/>
              <w:szCs w:val="36"/>
              <w:lang w:val="it-IT"/>
            </w:rPr>
            <w:t xml:space="preserve">heure de </w:t>
          </w:r>
          <w:r w:rsidR="00A63398">
            <w:rPr>
              <w:noProof/>
              <w:szCs w:val="36"/>
              <w:lang w:val="it-IT"/>
            </w:rPr>
            <w:t>départ de l’hôtel précède</w:t>
          </w:r>
          <w:r>
            <w:rPr>
              <w:noProof/>
              <w:szCs w:val="36"/>
              <w:lang w:val="it-IT"/>
            </w:rPr>
            <w:t xml:space="preserve">ra </w:t>
          </w:r>
          <w:r w:rsidR="00A63398">
            <w:rPr>
              <w:noProof/>
              <w:szCs w:val="36"/>
              <w:lang w:val="it-IT"/>
            </w:rPr>
            <w:t xml:space="preserve">votre </w:t>
          </w:r>
          <w:r>
            <w:rPr>
              <w:noProof/>
              <w:szCs w:val="36"/>
              <w:lang w:val="it-IT"/>
            </w:rPr>
            <w:t>heure de départ de la Tunisie de 4 heures.</w:t>
          </w:r>
        </w:p>
        <w:p w14:paraId="6C4991D9" w14:textId="76DF7D8B" w:rsidR="0095529B" w:rsidRPr="00FA27B9" w:rsidRDefault="007D392E" w:rsidP="00FA27B9">
          <w:pPr>
            <w:tabs>
              <w:tab w:val="left" w:pos="31"/>
              <w:tab w:val="right" w:pos="13958"/>
            </w:tabs>
            <w:spacing w:before="0" w:line="240" w:lineRule="auto"/>
            <w:ind w:left="18"/>
            <w:jc w:val="right"/>
            <w:rPr>
              <w:noProof/>
              <w:szCs w:val="36"/>
              <w:lang w:val="it-IT"/>
            </w:rPr>
          </w:pPr>
          <w:r>
            <w:rPr>
              <w:noProof/>
              <w:szCs w:val="36"/>
              <w:lang w:val="it-IT"/>
            </w:rPr>
            <w:t xml:space="preserve">* Your Departure time from the hotel is four hours before your Departure time from Tunisia. </w:t>
          </w:r>
        </w:p>
      </w:tc>
    </w:tr>
  </w:tbl>
  <w:p w14:paraId="406A7D7F" w14:textId="77777777" w:rsidR="00562601" w:rsidRPr="00077C85" w:rsidRDefault="00562601" w:rsidP="002A648D">
    <w:pPr>
      <w:pStyle w:val="Pieddepage"/>
      <w:rPr>
        <w:noProof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5FFEB" w14:textId="77777777" w:rsidR="00A47460" w:rsidRDefault="00A47460" w:rsidP="00650259">
      <w:pPr>
        <w:spacing w:line="240" w:lineRule="auto"/>
      </w:pPr>
      <w:r>
        <w:separator/>
      </w:r>
    </w:p>
  </w:footnote>
  <w:footnote w:type="continuationSeparator" w:id="0">
    <w:p w14:paraId="02BFE06F" w14:textId="77777777" w:rsidR="00A47460" w:rsidRDefault="00A47460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FF0000"/>
      <w:tblLook w:val="04A0" w:firstRow="1" w:lastRow="0" w:firstColumn="1" w:lastColumn="0" w:noHBand="0" w:noVBand="1"/>
    </w:tblPr>
    <w:tblGrid>
      <w:gridCol w:w="3103"/>
      <w:gridCol w:w="11297"/>
    </w:tblGrid>
    <w:tr w:rsidR="00C65B3D" w:rsidRPr="00A63398" w14:paraId="0175683F" w14:textId="77777777" w:rsidTr="00C65B3D">
      <w:trPr>
        <w:trHeight w:val="990"/>
      </w:trPr>
      <w:tc>
        <w:tcPr>
          <w:tcW w:w="717" w:type="pct"/>
          <w:shd w:val="clear" w:color="auto" w:fill="FF0000"/>
          <w:vAlign w:val="center"/>
        </w:tcPr>
        <w:p w14:paraId="6EDD4B92" w14:textId="0E58DA93" w:rsidR="00C65B3D" w:rsidRPr="00562601" w:rsidRDefault="00C65B3D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24348">
            <w:rPr>
              <w:noProof/>
              <w:lang w:val="fr-CA" w:eastAsia="fr-CA"/>
            </w:rPr>
            <w:drawing>
              <wp:inline distT="0" distB="0" distL="0" distR="0" wp14:anchorId="01C5FCC4" wp14:editId="0154D293">
                <wp:extent cx="1833649" cy="640080"/>
                <wp:effectExtent l="0" t="0" r="0" b="7620"/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649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83" w:type="pct"/>
          <w:shd w:val="clear" w:color="auto" w:fill="FF0000"/>
          <w:vAlign w:val="center"/>
        </w:tcPr>
        <w:p w14:paraId="3B7A6DBF" w14:textId="2221B78B" w:rsidR="00C65B3D" w:rsidRPr="00717BB5" w:rsidRDefault="00C65B3D" w:rsidP="00A63398">
          <w:pPr>
            <w:pStyle w:val="En-tte"/>
            <w:spacing w:before="240" w:line="240" w:lineRule="auto"/>
            <w:jc w:val="center"/>
            <w:rPr>
              <w:sz w:val="22"/>
              <w:szCs w:val="36"/>
            </w:rPr>
          </w:pPr>
          <w:r w:rsidRPr="00717BB5">
            <w:rPr>
              <w:sz w:val="22"/>
              <w:szCs w:val="36"/>
            </w:rPr>
            <w:t xml:space="preserve">Transfert Aéroport international Tunis-Carthage – Hôtel Le Royal </w:t>
          </w:r>
          <w:r w:rsidR="00A05B63" w:rsidRPr="00717BB5">
            <w:rPr>
              <w:sz w:val="22"/>
              <w:szCs w:val="36"/>
            </w:rPr>
            <w:t xml:space="preserve">– </w:t>
          </w:r>
          <w:proofErr w:type="spellStart"/>
          <w:r w:rsidR="00F123FF" w:rsidRPr="00717BB5">
            <w:rPr>
              <w:sz w:val="22"/>
              <w:szCs w:val="36"/>
            </w:rPr>
            <w:t>Aéorport</w:t>
          </w:r>
          <w:proofErr w:type="spellEnd"/>
          <w:r w:rsidR="00F123FF" w:rsidRPr="00717BB5">
            <w:rPr>
              <w:sz w:val="22"/>
              <w:szCs w:val="36"/>
            </w:rPr>
            <w:t xml:space="preserve"> Int. </w:t>
          </w:r>
          <w:r w:rsidR="00A05B63" w:rsidRPr="00717BB5">
            <w:rPr>
              <w:sz w:val="22"/>
              <w:szCs w:val="36"/>
            </w:rPr>
            <w:t>Tunis-Carthage</w:t>
          </w:r>
        </w:p>
        <w:p w14:paraId="5EC9F2EB" w14:textId="33ABE27A" w:rsidR="00A63398" w:rsidRPr="00717BB5" w:rsidRDefault="00C65B3D" w:rsidP="00A63398">
          <w:pPr>
            <w:pStyle w:val="En-tte"/>
            <w:spacing w:line="240" w:lineRule="auto"/>
            <w:jc w:val="center"/>
            <w:rPr>
              <w:sz w:val="22"/>
              <w:szCs w:val="36"/>
            </w:rPr>
          </w:pPr>
          <w:r w:rsidRPr="00717BB5">
            <w:rPr>
              <w:sz w:val="22"/>
              <w:szCs w:val="36"/>
            </w:rPr>
            <w:t xml:space="preserve">Transfer </w:t>
          </w:r>
          <w:r w:rsidR="00A63398" w:rsidRPr="00717BB5">
            <w:rPr>
              <w:sz w:val="22"/>
              <w:szCs w:val="36"/>
            </w:rPr>
            <w:t xml:space="preserve">Tunis-Carthage </w:t>
          </w:r>
          <w:r w:rsidR="00F123FF" w:rsidRPr="00717BB5">
            <w:rPr>
              <w:sz w:val="22"/>
              <w:szCs w:val="36"/>
            </w:rPr>
            <w:t>In</w:t>
          </w:r>
          <w:r w:rsidR="00FA27B9" w:rsidRPr="00717BB5">
            <w:rPr>
              <w:sz w:val="22"/>
              <w:szCs w:val="36"/>
            </w:rPr>
            <w:t>t</w:t>
          </w:r>
          <w:r w:rsidR="00F123FF" w:rsidRPr="00717BB5">
            <w:rPr>
              <w:sz w:val="22"/>
              <w:szCs w:val="36"/>
            </w:rPr>
            <w:t>l.</w:t>
          </w:r>
          <w:r w:rsidR="00A63398" w:rsidRPr="00717BB5">
            <w:rPr>
              <w:sz w:val="22"/>
              <w:szCs w:val="36"/>
            </w:rPr>
            <w:t xml:space="preserve"> Airport – Royal Hotel – Tunis-Carthage Inl. Airport</w:t>
          </w:r>
        </w:p>
        <w:p w14:paraId="3AA906C4" w14:textId="6F0AD132" w:rsidR="00C65B3D" w:rsidRPr="00A63398" w:rsidRDefault="00C65B3D" w:rsidP="003C4CBC">
          <w:pPr>
            <w:pStyle w:val="En-tte"/>
            <w:spacing w:after="240" w:line="240" w:lineRule="auto"/>
            <w:jc w:val="center"/>
            <w:rPr>
              <w:sz w:val="36"/>
              <w:szCs w:val="36"/>
              <w:lang w:val="fr-CA"/>
            </w:rPr>
          </w:pPr>
          <w:r w:rsidRPr="00717BB5">
            <w:rPr>
              <w:sz w:val="24"/>
              <w:szCs w:val="36"/>
            </w:rPr>
            <w:t>Bon de commande</w:t>
          </w:r>
          <w:r w:rsidR="00A63398" w:rsidRPr="00717BB5">
            <w:rPr>
              <w:sz w:val="24"/>
              <w:szCs w:val="36"/>
            </w:rPr>
            <w:t xml:space="preserve"> / </w:t>
          </w:r>
          <w:proofErr w:type="spellStart"/>
          <w:r w:rsidR="00A63398" w:rsidRPr="00717BB5">
            <w:rPr>
              <w:sz w:val="24"/>
              <w:szCs w:val="36"/>
            </w:rPr>
            <w:t>Purchase</w:t>
          </w:r>
          <w:proofErr w:type="spellEnd"/>
          <w:r w:rsidR="00A63398" w:rsidRPr="00717BB5">
            <w:rPr>
              <w:sz w:val="24"/>
              <w:szCs w:val="36"/>
            </w:rPr>
            <w:t xml:space="preserve"> </w:t>
          </w:r>
          <w:proofErr w:type="spellStart"/>
          <w:r w:rsidR="00A63398" w:rsidRPr="00717BB5">
            <w:rPr>
              <w:sz w:val="24"/>
              <w:szCs w:val="36"/>
            </w:rPr>
            <w:t>Order</w:t>
          </w:r>
          <w:proofErr w:type="spellEnd"/>
          <w:r w:rsidR="0019442D" w:rsidRPr="00717BB5">
            <w:rPr>
              <w:sz w:val="24"/>
              <w:szCs w:val="36"/>
            </w:rPr>
            <w:t xml:space="preserve"> (</w:t>
          </w:r>
          <w:r w:rsidR="003C4CBC" w:rsidRPr="00717BB5">
            <w:rPr>
              <w:sz w:val="24"/>
              <w:szCs w:val="36"/>
            </w:rPr>
            <w:t>expédier</w:t>
          </w:r>
          <w:r w:rsidR="0019442D" w:rsidRPr="00717BB5">
            <w:rPr>
              <w:sz w:val="24"/>
              <w:szCs w:val="36"/>
            </w:rPr>
            <w:t xml:space="preserve"> à</w:t>
          </w:r>
          <w:r w:rsidR="003C4CBC" w:rsidRPr="00717BB5">
            <w:rPr>
              <w:sz w:val="24"/>
              <w:szCs w:val="36"/>
            </w:rPr>
            <w:t xml:space="preserve"> : </w:t>
          </w:r>
          <w:r w:rsidR="0019442D" w:rsidRPr="00717BB5">
            <w:rPr>
              <w:sz w:val="24"/>
              <w:szCs w:val="36"/>
            </w:rPr>
            <w:t xml:space="preserve"> </w:t>
          </w:r>
          <w:hyperlink r:id="rId2" w:history="1">
            <w:r w:rsidR="0019442D" w:rsidRPr="00717BB5">
              <w:rPr>
                <w:rStyle w:val="Lienhypertexte"/>
                <w:bCs/>
                <w:noProof/>
                <w:color w:val="FFFFFF" w:themeColor="background1"/>
                <w:sz w:val="28"/>
                <w:lang w:val="fr-CA"/>
              </w:rPr>
              <w:t>belmotravel@gmail.com</w:t>
            </w:r>
          </w:hyperlink>
        </w:p>
      </w:tc>
    </w:tr>
  </w:tbl>
  <w:p w14:paraId="102CE09A" w14:textId="77777777" w:rsidR="00562601" w:rsidRPr="00A63398" w:rsidRDefault="00562601" w:rsidP="00562601">
    <w:pPr>
      <w:pStyle w:val="Sansinterligne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3E8"/>
    <w:rsid w:val="00003B30"/>
    <w:rsid w:val="000300E3"/>
    <w:rsid w:val="00045CA6"/>
    <w:rsid w:val="00052382"/>
    <w:rsid w:val="0005325E"/>
    <w:rsid w:val="0006568A"/>
    <w:rsid w:val="00076F0F"/>
    <w:rsid w:val="00077C85"/>
    <w:rsid w:val="00084253"/>
    <w:rsid w:val="00096070"/>
    <w:rsid w:val="000D1F49"/>
    <w:rsid w:val="000F5C88"/>
    <w:rsid w:val="001171DA"/>
    <w:rsid w:val="00126F3E"/>
    <w:rsid w:val="001727CA"/>
    <w:rsid w:val="0019442D"/>
    <w:rsid w:val="001B0257"/>
    <w:rsid w:val="001E4E2C"/>
    <w:rsid w:val="00233FC5"/>
    <w:rsid w:val="00234873"/>
    <w:rsid w:val="002476D8"/>
    <w:rsid w:val="00261C01"/>
    <w:rsid w:val="00277F24"/>
    <w:rsid w:val="00282227"/>
    <w:rsid w:val="002A2EC7"/>
    <w:rsid w:val="002A4ED5"/>
    <w:rsid w:val="002A648D"/>
    <w:rsid w:val="002B69B4"/>
    <w:rsid w:val="002C56E6"/>
    <w:rsid w:val="002D3A9F"/>
    <w:rsid w:val="002D55F8"/>
    <w:rsid w:val="00327985"/>
    <w:rsid w:val="003357FE"/>
    <w:rsid w:val="00354B3D"/>
    <w:rsid w:val="00361E11"/>
    <w:rsid w:val="0039760F"/>
    <w:rsid w:val="003B4744"/>
    <w:rsid w:val="003C4CBC"/>
    <w:rsid w:val="003F0847"/>
    <w:rsid w:val="003F0C08"/>
    <w:rsid w:val="0040090B"/>
    <w:rsid w:val="004010ED"/>
    <w:rsid w:val="00444025"/>
    <w:rsid w:val="00446538"/>
    <w:rsid w:val="00450413"/>
    <w:rsid w:val="0046302A"/>
    <w:rsid w:val="00487D2D"/>
    <w:rsid w:val="004A0E0A"/>
    <w:rsid w:val="004D5D62"/>
    <w:rsid w:val="005112D0"/>
    <w:rsid w:val="00536EEA"/>
    <w:rsid w:val="00540050"/>
    <w:rsid w:val="00542AC2"/>
    <w:rsid w:val="005625D9"/>
    <w:rsid w:val="00562601"/>
    <w:rsid w:val="0057256E"/>
    <w:rsid w:val="00577E06"/>
    <w:rsid w:val="00581461"/>
    <w:rsid w:val="00582B1C"/>
    <w:rsid w:val="005A3BF7"/>
    <w:rsid w:val="005D6FF1"/>
    <w:rsid w:val="005F2035"/>
    <w:rsid w:val="005F7990"/>
    <w:rsid w:val="00613754"/>
    <w:rsid w:val="00617923"/>
    <w:rsid w:val="006250A2"/>
    <w:rsid w:val="00626B93"/>
    <w:rsid w:val="0063739C"/>
    <w:rsid w:val="00650259"/>
    <w:rsid w:val="00667190"/>
    <w:rsid w:val="006711FF"/>
    <w:rsid w:val="00695217"/>
    <w:rsid w:val="006A6332"/>
    <w:rsid w:val="006B4AEB"/>
    <w:rsid w:val="00717BB5"/>
    <w:rsid w:val="00724348"/>
    <w:rsid w:val="00766B51"/>
    <w:rsid w:val="00770F25"/>
    <w:rsid w:val="00776783"/>
    <w:rsid w:val="00787DD4"/>
    <w:rsid w:val="00796179"/>
    <w:rsid w:val="007A35A8"/>
    <w:rsid w:val="007B0A85"/>
    <w:rsid w:val="007C06F8"/>
    <w:rsid w:val="007C6A52"/>
    <w:rsid w:val="007D392E"/>
    <w:rsid w:val="007F2BC2"/>
    <w:rsid w:val="007F69CC"/>
    <w:rsid w:val="00806FF3"/>
    <w:rsid w:val="008201B0"/>
    <w:rsid w:val="0082043E"/>
    <w:rsid w:val="00850F04"/>
    <w:rsid w:val="00856A06"/>
    <w:rsid w:val="008A1325"/>
    <w:rsid w:val="008A1CF6"/>
    <w:rsid w:val="008A4D5C"/>
    <w:rsid w:val="008B58AD"/>
    <w:rsid w:val="008E203A"/>
    <w:rsid w:val="008F53E7"/>
    <w:rsid w:val="0090021E"/>
    <w:rsid w:val="00905BCD"/>
    <w:rsid w:val="0091229C"/>
    <w:rsid w:val="00913788"/>
    <w:rsid w:val="009253E8"/>
    <w:rsid w:val="00940E73"/>
    <w:rsid w:val="00941011"/>
    <w:rsid w:val="00953DA2"/>
    <w:rsid w:val="0095529B"/>
    <w:rsid w:val="0098597D"/>
    <w:rsid w:val="00991B30"/>
    <w:rsid w:val="00993C7C"/>
    <w:rsid w:val="009C1ED4"/>
    <w:rsid w:val="009D1567"/>
    <w:rsid w:val="009D406B"/>
    <w:rsid w:val="009E37CF"/>
    <w:rsid w:val="009E5AF7"/>
    <w:rsid w:val="009F2638"/>
    <w:rsid w:val="009F513D"/>
    <w:rsid w:val="009F619A"/>
    <w:rsid w:val="009F6DDE"/>
    <w:rsid w:val="00A0253C"/>
    <w:rsid w:val="00A05B63"/>
    <w:rsid w:val="00A073F5"/>
    <w:rsid w:val="00A317E3"/>
    <w:rsid w:val="00A370A8"/>
    <w:rsid w:val="00A47460"/>
    <w:rsid w:val="00A47C47"/>
    <w:rsid w:val="00A52990"/>
    <w:rsid w:val="00A60442"/>
    <w:rsid w:val="00A63398"/>
    <w:rsid w:val="00A832B3"/>
    <w:rsid w:val="00A937F2"/>
    <w:rsid w:val="00A95E66"/>
    <w:rsid w:val="00AC2926"/>
    <w:rsid w:val="00B04A50"/>
    <w:rsid w:val="00B160CA"/>
    <w:rsid w:val="00B45E2B"/>
    <w:rsid w:val="00B63591"/>
    <w:rsid w:val="00BA6959"/>
    <w:rsid w:val="00BD4753"/>
    <w:rsid w:val="00BD5CB1"/>
    <w:rsid w:val="00BD629D"/>
    <w:rsid w:val="00BE62EE"/>
    <w:rsid w:val="00C003BA"/>
    <w:rsid w:val="00C25F4B"/>
    <w:rsid w:val="00C427EB"/>
    <w:rsid w:val="00C46878"/>
    <w:rsid w:val="00C55008"/>
    <w:rsid w:val="00C65B3D"/>
    <w:rsid w:val="00C66FAC"/>
    <w:rsid w:val="00C77F8E"/>
    <w:rsid w:val="00C81922"/>
    <w:rsid w:val="00CA7CC1"/>
    <w:rsid w:val="00CB22A0"/>
    <w:rsid w:val="00CB4A51"/>
    <w:rsid w:val="00CC4B98"/>
    <w:rsid w:val="00CD3B7F"/>
    <w:rsid w:val="00CD4532"/>
    <w:rsid w:val="00CD47B0"/>
    <w:rsid w:val="00CE6104"/>
    <w:rsid w:val="00CE7918"/>
    <w:rsid w:val="00D047A3"/>
    <w:rsid w:val="00D16163"/>
    <w:rsid w:val="00D21B9C"/>
    <w:rsid w:val="00D43A5C"/>
    <w:rsid w:val="00D87B57"/>
    <w:rsid w:val="00DB3FAD"/>
    <w:rsid w:val="00DD447B"/>
    <w:rsid w:val="00DF0832"/>
    <w:rsid w:val="00E03F87"/>
    <w:rsid w:val="00E0535A"/>
    <w:rsid w:val="00E14589"/>
    <w:rsid w:val="00E23387"/>
    <w:rsid w:val="00E32E5B"/>
    <w:rsid w:val="00E4727D"/>
    <w:rsid w:val="00E61C09"/>
    <w:rsid w:val="00E677FE"/>
    <w:rsid w:val="00E77A5D"/>
    <w:rsid w:val="00EB3B58"/>
    <w:rsid w:val="00EC7359"/>
    <w:rsid w:val="00EE3054"/>
    <w:rsid w:val="00EF4D14"/>
    <w:rsid w:val="00F00606"/>
    <w:rsid w:val="00F01256"/>
    <w:rsid w:val="00F123FF"/>
    <w:rsid w:val="00F12891"/>
    <w:rsid w:val="00F2381F"/>
    <w:rsid w:val="00F5418C"/>
    <w:rsid w:val="00F549BE"/>
    <w:rsid w:val="00F55A13"/>
    <w:rsid w:val="00F6795F"/>
    <w:rsid w:val="00FA27B9"/>
    <w:rsid w:val="00FA4CFF"/>
    <w:rsid w:val="00FC7475"/>
    <w:rsid w:val="00FD771C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4DE50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820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belmotravel@gmail.com" TargetMode="External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eur\AppData\Roaming\Microsoft\Templates\Bon%20de%20commande%20de%20Logowear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1DE44F-9265-4827-87B6-19D55A563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Bon de commande de Logowear</Template>
  <TotalTime>0</TotalTime>
  <Pages>1</Pages>
  <Words>108</Words>
  <Characters>507</Characters>
  <Application>Microsoft Office Word</Application>
  <DocSecurity>0</DocSecurity>
  <Lines>72</Lines>
  <Paragraphs>76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2023-04-16T15:49:00Z</dcterms:created>
  <dcterms:modified xsi:type="dcterms:W3CDTF">2023-04-18T17:50:00Z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